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2E1" w:rsidRPr="00BD7B03" w:rsidRDefault="004109BC" w:rsidP="007132E1">
      <w:pPr>
        <w:rPr>
          <w:lang w:val="ro-RO"/>
        </w:rPr>
      </w:pPr>
      <w:r>
        <w:rPr>
          <w:noProof/>
          <w:lang w:val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3.75pt;height:453.75pt;visibility:visible">
            <v:imagedata r:id="rId8" o:title=""/>
          </v:shape>
        </w:pict>
      </w:r>
    </w:p>
    <w:p w:rsidR="007132E1" w:rsidRPr="00BD7B03" w:rsidRDefault="007132E1" w:rsidP="00893E22">
      <w:pPr>
        <w:jc w:val="center"/>
        <w:rPr>
          <w:lang w:val="ro-RO"/>
        </w:rPr>
      </w:pPr>
    </w:p>
    <w:p w:rsidR="00893E22" w:rsidRPr="00BD7B03" w:rsidRDefault="00893E22" w:rsidP="00893E22">
      <w:pPr>
        <w:jc w:val="center"/>
        <w:rPr>
          <w:lang w:val="ro-RO"/>
        </w:rPr>
      </w:pPr>
    </w:p>
    <w:p w:rsidR="007132E1" w:rsidRPr="009F4221" w:rsidRDefault="007132E1" w:rsidP="00893E22">
      <w:pPr>
        <w:pStyle w:val="Titre"/>
        <w:jc w:val="center"/>
        <w:rPr>
          <w:rFonts w:ascii="Calibri" w:hAnsi="Calibri"/>
          <w:b/>
          <w:color w:val="1728A9"/>
          <w:spacing w:val="0"/>
          <w:sz w:val="96"/>
          <w:szCs w:val="96"/>
          <w:lang w:val="ro-RO"/>
        </w:rPr>
      </w:pPr>
      <w:r w:rsidRPr="009F4221">
        <w:rPr>
          <w:rFonts w:ascii="Calibri" w:hAnsi="Calibri"/>
          <w:b/>
          <w:color w:val="1728A9"/>
          <w:spacing w:val="0"/>
          <w:sz w:val="96"/>
          <w:szCs w:val="96"/>
          <w:lang w:val="ro-RO"/>
        </w:rPr>
        <w:t>PORT</w:t>
      </w:r>
      <w:r w:rsidR="00133CD3" w:rsidRPr="009F4221">
        <w:rPr>
          <w:rFonts w:ascii="Calibri" w:hAnsi="Calibri"/>
          <w:b/>
          <w:color w:val="1728A9"/>
          <w:spacing w:val="0"/>
          <w:sz w:val="96"/>
          <w:szCs w:val="96"/>
          <w:lang w:val="ro-RO"/>
        </w:rPr>
        <w:t>OFOLIUL</w:t>
      </w:r>
    </w:p>
    <w:p w:rsidR="00893E22" w:rsidRPr="009F4221" w:rsidRDefault="00133CD3" w:rsidP="00893E22">
      <w:pPr>
        <w:pStyle w:val="Titre"/>
        <w:jc w:val="center"/>
        <w:rPr>
          <w:rFonts w:ascii="Calibri" w:hAnsi="Calibri"/>
          <w:b/>
          <w:color w:val="1728A9"/>
          <w:spacing w:val="0"/>
          <w:sz w:val="72"/>
          <w:szCs w:val="72"/>
          <w:lang w:val="ro-RO"/>
        </w:rPr>
      </w:pPr>
      <w:r w:rsidRPr="009F4221">
        <w:rPr>
          <w:rFonts w:ascii="Calibri" w:hAnsi="Calibri"/>
          <w:b/>
          <w:color w:val="1728A9"/>
          <w:spacing w:val="0"/>
          <w:sz w:val="72"/>
          <w:szCs w:val="72"/>
          <w:lang w:val="ro-RO"/>
        </w:rPr>
        <w:t>cetăţeanului european</w:t>
      </w:r>
    </w:p>
    <w:p w:rsidR="00893E22" w:rsidRPr="009F4221" w:rsidRDefault="00893E22" w:rsidP="00893E22">
      <w:pPr>
        <w:jc w:val="center"/>
        <w:rPr>
          <w:rFonts w:ascii="Arial Rounded MT Bold" w:hAnsi="Arial Rounded MT Bold"/>
          <w:b/>
          <w:color w:val="1728A9"/>
          <w:sz w:val="40"/>
          <w:szCs w:val="40"/>
          <w:lang w:val="ro-RO"/>
        </w:rPr>
      </w:pPr>
    </w:p>
    <w:p w:rsidR="00893E22" w:rsidRPr="009F4221" w:rsidRDefault="00893E22" w:rsidP="00893E22">
      <w:pPr>
        <w:jc w:val="center"/>
        <w:rPr>
          <w:rFonts w:ascii="Arial Rounded MT Bold" w:hAnsi="Arial Rounded MT Bold"/>
          <w:b/>
          <w:color w:val="1728A9"/>
          <w:sz w:val="40"/>
          <w:szCs w:val="40"/>
          <w:lang w:val="ro-RO"/>
        </w:rPr>
      </w:pPr>
      <w:r w:rsidRPr="009F4221">
        <w:rPr>
          <w:rFonts w:ascii="Arial Rounded MT Bold" w:hAnsi="Arial Rounded MT Bold"/>
          <w:b/>
          <w:color w:val="1728A9"/>
          <w:sz w:val="40"/>
          <w:szCs w:val="40"/>
          <w:lang w:val="ro-RO"/>
        </w:rPr>
        <w:t>Http://www.elicitizen.eu</w:t>
      </w:r>
    </w:p>
    <w:p w:rsidR="005F501D" w:rsidRDefault="00893E22" w:rsidP="005F501D">
      <w:pPr>
        <w:rPr>
          <w:lang w:val="ro-RO"/>
        </w:rPr>
      </w:pPr>
      <w:r w:rsidRPr="00BD7B03">
        <w:rPr>
          <w:lang w:val="ro-RO"/>
        </w:rPr>
        <w:br w:type="page"/>
      </w:r>
    </w:p>
    <w:p w:rsidR="00893E22" w:rsidRPr="009F4221" w:rsidRDefault="005F501D" w:rsidP="00712EA7">
      <w:pPr>
        <w:pStyle w:val="Titre"/>
        <w:jc w:val="center"/>
        <w:rPr>
          <w:b/>
          <w:color w:val="1728A9"/>
          <w:lang w:val="ro-RO"/>
        </w:rPr>
      </w:pPr>
      <w:r>
        <w:rPr>
          <w:lang w:val="ro-RO"/>
        </w:rPr>
        <w:br w:type="page"/>
      </w:r>
      <w:r w:rsidR="00BD7B03" w:rsidRPr="009F4221">
        <w:rPr>
          <w:b/>
          <w:color w:val="1728A9"/>
          <w:lang w:val="ro-RO"/>
        </w:rPr>
        <w:lastRenderedPageBreak/>
        <w:t>Portofoliul cetăţeanului european</w:t>
      </w:r>
    </w:p>
    <w:p w:rsidR="005E3B95" w:rsidRPr="009F4221" w:rsidRDefault="00BD7B03" w:rsidP="005E3B95">
      <w:pPr>
        <w:pStyle w:val="Titre1"/>
        <w:rPr>
          <w:color w:val="1728A9"/>
          <w:lang w:val="ro-RO"/>
        </w:rPr>
      </w:pPr>
      <w:r w:rsidRPr="009F4221">
        <w:rPr>
          <w:color w:val="1728A9"/>
          <w:lang w:val="ro-RO"/>
        </w:rPr>
        <w:t>Ce este un portofoliu ?</w:t>
      </w:r>
    </w:p>
    <w:p w:rsidR="005E3B95" w:rsidRPr="00BD7B03" w:rsidRDefault="00BD7B03" w:rsidP="005E3B95">
      <w:pPr>
        <w:rPr>
          <w:lang w:val="ro-RO"/>
        </w:rPr>
      </w:pPr>
      <w:r w:rsidRPr="00BD7B03">
        <w:rPr>
          <w:lang w:val="ro-RO"/>
        </w:rPr>
        <w:t>Un port</w:t>
      </w:r>
      <w:r>
        <w:rPr>
          <w:lang w:val="ro-RO"/>
        </w:rPr>
        <w:t>o</w:t>
      </w:r>
      <w:r w:rsidRPr="00BD7B03">
        <w:rPr>
          <w:lang w:val="ro-RO"/>
        </w:rPr>
        <w:t>foliu</w:t>
      </w:r>
      <w:r w:rsidR="00727363" w:rsidRPr="00BD7B03">
        <w:rPr>
          <w:lang w:val="ro-RO"/>
        </w:rPr>
        <w:t xml:space="preserve"> est</w:t>
      </w:r>
      <w:r>
        <w:rPr>
          <w:lang w:val="ro-RO"/>
        </w:rPr>
        <w:t>e un document personal</w:t>
      </w:r>
      <w:r w:rsidR="00417625">
        <w:rPr>
          <w:lang w:val="ro-RO"/>
        </w:rPr>
        <w:t xml:space="preserve">. </w:t>
      </w:r>
      <w:r w:rsidR="00BF5526">
        <w:rPr>
          <w:lang w:val="ro-RO"/>
        </w:rPr>
        <w:t>Este compus din trei documente diferite:</w:t>
      </w:r>
    </w:p>
    <w:p w:rsidR="005E3B95" w:rsidRPr="00BD7B03" w:rsidRDefault="005E3B95" w:rsidP="005E3B95">
      <w:pPr>
        <w:pStyle w:val="Listparagraf"/>
        <w:numPr>
          <w:ilvl w:val="0"/>
          <w:numId w:val="3"/>
        </w:numPr>
        <w:rPr>
          <w:lang w:val="ro-RO"/>
        </w:rPr>
      </w:pPr>
      <w:r w:rsidRPr="00BD7B03">
        <w:rPr>
          <w:lang w:val="ro-RO"/>
        </w:rPr>
        <w:t xml:space="preserve">Un </w:t>
      </w:r>
      <w:r w:rsidR="00BF5526">
        <w:rPr>
          <w:lang w:val="ro-RO"/>
        </w:rPr>
        <w:t xml:space="preserve">paşaport/o biografie, cu informaţii despre </w:t>
      </w:r>
      <w:r w:rsidR="00251EB0">
        <w:rPr>
          <w:lang w:val="ro-RO"/>
        </w:rPr>
        <w:t>voi</w:t>
      </w:r>
      <w:r w:rsidR="00BF5526">
        <w:rPr>
          <w:lang w:val="ro-RO"/>
        </w:rPr>
        <w:t xml:space="preserve">. </w:t>
      </w:r>
    </w:p>
    <w:p w:rsidR="00BF5526" w:rsidRDefault="00BF5526" w:rsidP="005E3B95">
      <w:pPr>
        <w:pStyle w:val="Listparagraf"/>
        <w:numPr>
          <w:ilvl w:val="0"/>
          <w:numId w:val="3"/>
        </w:numPr>
        <w:rPr>
          <w:lang w:val="ro-RO"/>
        </w:rPr>
      </w:pPr>
      <w:r>
        <w:rPr>
          <w:lang w:val="ro-RO"/>
        </w:rPr>
        <w:t>Un carnet de bord/un jurnal persona</w:t>
      </w:r>
      <w:r w:rsidR="005E3B95" w:rsidRPr="00BD7B03">
        <w:rPr>
          <w:lang w:val="ro-RO"/>
        </w:rPr>
        <w:t>l</w:t>
      </w:r>
      <w:r>
        <w:rPr>
          <w:lang w:val="ro-RO"/>
        </w:rPr>
        <w:t xml:space="preserve"> în care consemnaţi experienţele de învăţare (auto-evaluare)</w:t>
      </w:r>
    </w:p>
    <w:p w:rsidR="005E3B95" w:rsidRPr="00BD7B03" w:rsidRDefault="005E3B95" w:rsidP="005E3B95">
      <w:pPr>
        <w:pStyle w:val="Listparagraf"/>
        <w:numPr>
          <w:ilvl w:val="0"/>
          <w:numId w:val="3"/>
        </w:numPr>
        <w:rPr>
          <w:lang w:val="ro-RO"/>
        </w:rPr>
      </w:pPr>
      <w:r w:rsidRPr="00BD7B03">
        <w:rPr>
          <w:lang w:val="ro-RO"/>
        </w:rPr>
        <w:t xml:space="preserve"> </w:t>
      </w:r>
      <w:r w:rsidR="00BF5526">
        <w:rPr>
          <w:lang w:val="ro-RO"/>
        </w:rPr>
        <w:t xml:space="preserve">Un dosar ce conţine exemple din munca realizată (texte, video, YouTube etc ) </w:t>
      </w:r>
    </w:p>
    <w:p w:rsidR="00BF5526" w:rsidRDefault="00BF5526" w:rsidP="00727363">
      <w:pPr>
        <w:rPr>
          <w:lang w:val="ro-RO"/>
        </w:rPr>
      </w:pPr>
      <w:r>
        <w:rPr>
          <w:lang w:val="ro-RO"/>
        </w:rPr>
        <w:t xml:space="preserve">Este însoţit de o grilă pe care puteţi nota nivelul atins în diferite domenii; grila poate fi validată de unul dintre profesorii, formatorii sau educatorii </w:t>
      </w:r>
      <w:r w:rsidR="00251EB0">
        <w:rPr>
          <w:lang w:val="ro-RO"/>
        </w:rPr>
        <w:t>voştri</w:t>
      </w:r>
      <w:r>
        <w:rPr>
          <w:lang w:val="ro-RO"/>
        </w:rPr>
        <w:t>.</w:t>
      </w:r>
      <w:r w:rsidR="008F473C">
        <w:rPr>
          <w:lang w:val="ro-RO"/>
        </w:rPr>
        <w:t xml:space="preserve"> </w:t>
      </w:r>
      <w:r>
        <w:rPr>
          <w:lang w:val="ro-RO"/>
        </w:rPr>
        <w:t xml:space="preserve"> </w:t>
      </w:r>
    </w:p>
    <w:p w:rsidR="008F473C" w:rsidRDefault="008F473C" w:rsidP="00727363">
      <w:pPr>
        <w:rPr>
          <w:lang w:val="ro-RO"/>
        </w:rPr>
      </w:pPr>
    </w:p>
    <w:p w:rsidR="009D411B" w:rsidRPr="00CA779D" w:rsidRDefault="008F473C" w:rsidP="00727363">
      <w:pPr>
        <w:rPr>
          <w:color w:val="0000FF"/>
          <w:lang w:val="ro-RO"/>
        </w:rPr>
      </w:pPr>
      <w:r>
        <w:rPr>
          <w:lang w:val="ro-RO"/>
        </w:rPr>
        <w:t xml:space="preserve">Portofoliul poate fi utilizat în format „hârtie” sau în format electronic, pornind de la acest document încărcat de pe </w:t>
      </w:r>
      <w:hyperlink r:id="rId9" w:history="1">
        <w:r w:rsidRPr="00BD7B03">
          <w:rPr>
            <w:rStyle w:val="Lienhypertexte"/>
            <w:lang w:val="ro-RO"/>
          </w:rPr>
          <w:t>http://www.elicitizen.eu</w:t>
        </w:r>
      </w:hyperlink>
      <w:r w:rsidR="009C34EA" w:rsidRPr="009C34EA">
        <w:rPr>
          <w:rStyle w:val="Lienhypertexte"/>
          <w:color w:val="FF6600"/>
          <w:lang w:val="ro-RO"/>
        </w:rPr>
        <w:t>,</w:t>
      </w:r>
      <w:r w:rsidR="009C34EA">
        <w:rPr>
          <w:rStyle w:val="Lienhypertexte"/>
          <w:color w:val="auto"/>
          <w:lang w:val="ro-RO"/>
        </w:rPr>
        <w:t xml:space="preserve"> </w:t>
      </w:r>
      <w:r w:rsidRPr="008F473C">
        <w:rPr>
          <w:rStyle w:val="Lienhypertexte"/>
          <w:color w:val="auto"/>
          <w:u w:val="none"/>
          <w:lang w:val="ro-RO"/>
        </w:rPr>
        <w:t>pe</w:t>
      </w:r>
      <w:r>
        <w:rPr>
          <w:rStyle w:val="Lienhypertexte"/>
          <w:u w:val="none"/>
          <w:lang w:val="ro-RO"/>
        </w:rPr>
        <w:t xml:space="preserve"> </w:t>
      </w:r>
      <w:r w:rsidRPr="008F473C">
        <w:rPr>
          <w:rStyle w:val="Lienhypertexte"/>
          <w:color w:val="auto"/>
          <w:u w:val="none"/>
          <w:lang w:val="ro-RO"/>
        </w:rPr>
        <w:t>care îl puteţi înregistra</w:t>
      </w:r>
      <w:r>
        <w:rPr>
          <w:rStyle w:val="Lienhypertexte"/>
          <w:color w:val="auto"/>
          <w:u w:val="none"/>
          <w:lang w:val="ro-RO"/>
        </w:rPr>
        <w:t xml:space="preserve"> pe calculatorul personal şi împărtăşi </w:t>
      </w:r>
      <w:r w:rsidR="00CA779D">
        <w:rPr>
          <w:rStyle w:val="Lienhypertexte"/>
          <w:color w:val="auto"/>
          <w:u w:val="none"/>
          <w:lang w:val="ro-RO"/>
        </w:rPr>
        <w:t xml:space="preserve">în spaţiul online (ENT) al instituţiei sau în propriul spaţiu de lucru de pe site-ul  </w:t>
      </w:r>
      <w:hyperlink r:id="rId10" w:history="1">
        <w:r w:rsidR="007F3A5C" w:rsidRPr="00BD7B03">
          <w:rPr>
            <w:rStyle w:val="Lienhypertexte"/>
            <w:lang w:val="ro-RO"/>
          </w:rPr>
          <w:t>http://www.elicitizen.eu</w:t>
        </w:r>
      </w:hyperlink>
      <w:r w:rsidR="007F3A5C" w:rsidRPr="00BD7B03">
        <w:rPr>
          <w:lang w:val="ro-RO"/>
        </w:rPr>
        <w:t xml:space="preserve"> </w:t>
      </w:r>
      <w:r w:rsidR="009D411B" w:rsidRPr="00BD7B03">
        <w:rPr>
          <w:lang w:val="ro-RO"/>
        </w:rPr>
        <w:t>.</w:t>
      </w:r>
    </w:p>
    <w:p w:rsidR="009F4221" w:rsidRDefault="009F4221" w:rsidP="009F4221">
      <w:pPr>
        <w:rPr>
          <w:lang w:val="ro-RO"/>
        </w:rPr>
      </w:pPr>
    </w:p>
    <w:p w:rsidR="00727363" w:rsidRPr="00BD7B03" w:rsidRDefault="0081724B" w:rsidP="00727363">
      <w:pPr>
        <w:pStyle w:val="Titre1"/>
        <w:rPr>
          <w:lang w:val="ro-RO"/>
        </w:rPr>
      </w:pPr>
      <w:r>
        <w:rPr>
          <w:lang w:val="ro-RO"/>
        </w:rPr>
        <w:t>La ce poate folosi</w:t>
      </w:r>
      <w:r w:rsidR="00727363" w:rsidRPr="00BD7B03">
        <w:rPr>
          <w:lang w:val="ro-RO"/>
        </w:rPr>
        <w:t> ?</w:t>
      </w:r>
    </w:p>
    <w:p w:rsidR="00727363" w:rsidRPr="00BD7B03" w:rsidRDefault="0081724B" w:rsidP="00727363">
      <w:pPr>
        <w:rPr>
          <w:lang w:val="ro-RO"/>
        </w:rPr>
      </w:pPr>
      <w:r>
        <w:rPr>
          <w:lang w:val="ro-RO"/>
        </w:rPr>
        <w:t>Portofoliul poate fi folosit pentru:</w:t>
      </w:r>
    </w:p>
    <w:p w:rsidR="0081724B" w:rsidRDefault="0081724B" w:rsidP="00727363">
      <w:pPr>
        <w:pStyle w:val="Listparagraf"/>
        <w:numPr>
          <w:ilvl w:val="0"/>
          <w:numId w:val="4"/>
        </w:numPr>
        <w:rPr>
          <w:lang w:val="ro-RO"/>
        </w:rPr>
      </w:pPr>
      <w:r>
        <w:rPr>
          <w:lang w:val="ro-RO"/>
        </w:rPr>
        <w:t xml:space="preserve">A arăta ceea ce știți despre Europa şi care sunt competenţele dezvoltate </w:t>
      </w:r>
    </w:p>
    <w:p w:rsidR="00727363" w:rsidRPr="00BD7B03" w:rsidRDefault="0081724B" w:rsidP="00727363">
      <w:pPr>
        <w:pStyle w:val="Listparagraf"/>
        <w:numPr>
          <w:ilvl w:val="0"/>
          <w:numId w:val="4"/>
        </w:numPr>
        <w:rPr>
          <w:lang w:val="ro-RO"/>
        </w:rPr>
      </w:pPr>
      <w:r>
        <w:rPr>
          <w:lang w:val="ro-RO"/>
        </w:rPr>
        <w:t xml:space="preserve">A înţelege ce aveţi nevoie să învăţaţi </w:t>
      </w:r>
      <w:r w:rsidR="008B1886">
        <w:rPr>
          <w:lang w:val="ro-RO"/>
        </w:rPr>
        <w:t>pentru a realiza o peri</w:t>
      </w:r>
      <w:r>
        <w:rPr>
          <w:lang w:val="ro-RO"/>
        </w:rPr>
        <w:t xml:space="preserve">oadă de studii sau un stagiu într-un alt stat membru, de exemplu </w:t>
      </w:r>
    </w:p>
    <w:p w:rsidR="00727363" w:rsidRPr="00BD7B03" w:rsidRDefault="008B1886" w:rsidP="00727363">
      <w:pPr>
        <w:pStyle w:val="Listparagraf"/>
        <w:numPr>
          <w:ilvl w:val="0"/>
          <w:numId w:val="4"/>
        </w:numPr>
        <w:rPr>
          <w:lang w:val="ro-RO"/>
        </w:rPr>
      </w:pPr>
      <w:r>
        <w:rPr>
          <w:lang w:val="ro-RO"/>
        </w:rPr>
        <w:t>A stabili o legătură între ceea ce ştiţi şi ceea ce vă rămâne de dobândit sau de descoperit</w:t>
      </w:r>
    </w:p>
    <w:p w:rsidR="00727363" w:rsidRPr="00BD7B03" w:rsidRDefault="008B1886" w:rsidP="00727363">
      <w:pPr>
        <w:pStyle w:val="Listparagraf"/>
        <w:numPr>
          <w:ilvl w:val="0"/>
          <w:numId w:val="4"/>
        </w:numPr>
        <w:rPr>
          <w:lang w:val="ro-RO"/>
        </w:rPr>
      </w:pPr>
      <w:r>
        <w:rPr>
          <w:lang w:val="ro-RO"/>
        </w:rPr>
        <w:t>A conştientiza statutul de cetăţean european</w:t>
      </w:r>
    </w:p>
    <w:p w:rsidR="005E3B95" w:rsidRPr="00BD7B03" w:rsidRDefault="008B1886" w:rsidP="005E3B95">
      <w:pPr>
        <w:pStyle w:val="Listparagraf"/>
        <w:numPr>
          <w:ilvl w:val="0"/>
          <w:numId w:val="4"/>
        </w:numPr>
        <w:rPr>
          <w:lang w:val="ro-RO"/>
        </w:rPr>
      </w:pPr>
      <w:r>
        <w:rPr>
          <w:lang w:val="ro-RO"/>
        </w:rPr>
        <w:t xml:space="preserve">A dovedi un nivel de cunoştinţe europene în cazul unui interviu în vederea unei angajări sau a unui stagiu profesional </w:t>
      </w:r>
    </w:p>
    <w:p w:rsidR="009F4221" w:rsidRDefault="009F4221" w:rsidP="009F4221">
      <w:pPr>
        <w:rPr>
          <w:lang w:val="ro-RO"/>
        </w:rPr>
      </w:pPr>
    </w:p>
    <w:p w:rsidR="00681FB2" w:rsidRPr="00BD7B03" w:rsidRDefault="008B1886" w:rsidP="00681FB2">
      <w:pPr>
        <w:pStyle w:val="Titre1"/>
        <w:rPr>
          <w:lang w:val="ro-RO"/>
        </w:rPr>
      </w:pPr>
      <w:r>
        <w:rPr>
          <w:lang w:val="ro-RO"/>
        </w:rPr>
        <w:t>Care sunt documentele însoţitoare</w:t>
      </w:r>
      <w:r w:rsidR="00681FB2" w:rsidRPr="00BD7B03">
        <w:rPr>
          <w:lang w:val="ro-RO"/>
        </w:rPr>
        <w:t>?</w:t>
      </w:r>
    </w:p>
    <w:p w:rsidR="00681FB2" w:rsidRPr="00BD7B03" w:rsidRDefault="008B1886" w:rsidP="00681FB2">
      <w:pPr>
        <w:pStyle w:val="Listparagraf"/>
        <w:numPr>
          <w:ilvl w:val="0"/>
          <w:numId w:val="12"/>
        </w:numPr>
        <w:rPr>
          <w:lang w:val="ro-RO"/>
        </w:rPr>
      </w:pPr>
      <w:r>
        <w:rPr>
          <w:lang w:val="ro-RO"/>
        </w:rPr>
        <w:t>Cadrul comun de referinţă pentru competenţe</w:t>
      </w:r>
      <w:r w:rsidR="00681FB2" w:rsidRPr="00BD7B03">
        <w:rPr>
          <w:lang w:val="ro-RO"/>
        </w:rPr>
        <w:t xml:space="preserve"> ELICIT</w:t>
      </w:r>
    </w:p>
    <w:p w:rsidR="007132E1" w:rsidRPr="00BD7B03" w:rsidRDefault="003976D9" w:rsidP="00681FB2">
      <w:pPr>
        <w:pStyle w:val="Listparagraf"/>
        <w:numPr>
          <w:ilvl w:val="0"/>
          <w:numId w:val="12"/>
        </w:numPr>
        <w:rPr>
          <w:lang w:val="ro-RO"/>
        </w:rPr>
      </w:pPr>
      <w:r>
        <w:rPr>
          <w:lang w:val="ro-RO"/>
        </w:rPr>
        <w:t>Cadrul com</w:t>
      </w:r>
      <w:r w:rsidR="007132E1" w:rsidRPr="00BD7B03">
        <w:rPr>
          <w:lang w:val="ro-RO"/>
        </w:rPr>
        <w:t>un ELOS</w:t>
      </w:r>
    </w:p>
    <w:p w:rsidR="00681FB2" w:rsidRPr="00BD7B03" w:rsidRDefault="003976D9" w:rsidP="00681FB2">
      <w:pPr>
        <w:pStyle w:val="Listparagraf"/>
        <w:numPr>
          <w:ilvl w:val="0"/>
          <w:numId w:val="12"/>
        </w:numPr>
        <w:rPr>
          <w:lang w:val="ro-RO"/>
        </w:rPr>
      </w:pPr>
      <w:r>
        <w:rPr>
          <w:lang w:val="ro-RO"/>
        </w:rPr>
        <w:t>Ghidul de utilizare pentru elevi, educ</w:t>
      </w:r>
      <w:r w:rsidR="005529FD">
        <w:rPr>
          <w:lang w:val="ro-RO"/>
        </w:rPr>
        <w:t>a</w:t>
      </w:r>
      <w:r>
        <w:rPr>
          <w:lang w:val="ro-RO"/>
        </w:rPr>
        <w:t xml:space="preserve">tori, părinţi </w:t>
      </w:r>
    </w:p>
    <w:p w:rsidR="00681FB2" w:rsidRPr="00BD7B03" w:rsidRDefault="003976D9" w:rsidP="00681FB2">
      <w:pPr>
        <w:pStyle w:val="Listparagraf"/>
        <w:numPr>
          <w:ilvl w:val="0"/>
          <w:numId w:val="12"/>
        </w:numPr>
        <w:rPr>
          <w:lang w:val="ro-RO"/>
        </w:rPr>
      </w:pPr>
      <w:r>
        <w:rPr>
          <w:lang w:val="ro-RO"/>
        </w:rPr>
        <w:t>Resursele puse la dispoziţie pe</w:t>
      </w:r>
      <w:r w:rsidR="00681FB2" w:rsidRPr="00BD7B03">
        <w:rPr>
          <w:lang w:val="ro-RO"/>
        </w:rPr>
        <w:t xml:space="preserve"> site</w:t>
      </w:r>
      <w:r>
        <w:rPr>
          <w:lang w:val="ro-RO"/>
        </w:rPr>
        <w:t>-ul</w:t>
      </w:r>
      <w:r w:rsidR="00681FB2" w:rsidRPr="00BD7B03">
        <w:rPr>
          <w:lang w:val="ro-RO"/>
        </w:rPr>
        <w:t xml:space="preserve"> </w:t>
      </w:r>
      <w:hyperlink r:id="rId11" w:history="1">
        <w:r w:rsidR="00681FB2" w:rsidRPr="00BD7B03">
          <w:rPr>
            <w:rStyle w:val="Lienhypertexte"/>
            <w:lang w:val="ro-RO"/>
          </w:rPr>
          <w:t>http://www.elicitizen.eu</w:t>
        </w:r>
      </w:hyperlink>
      <w:r w:rsidR="00681FB2" w:rsidRPr="00BD7B03">
        <w:rPr>
          <w:lang w:val="ro-RO"/>
        </w:rPr>
        <w:t xml:space="preserve"> </w:t>
      </w:r>
    </w:p>
    <w:p w:rsidR="008C061C" w:rsidRPr="00BD7B03" w:rsidRDefault="008C061C" w:rsidP="008C061C">
      <w:pPr>
        <w:ind w:left="360"/>
        <w:rPr>
          <w:lang w:val="ro-RO"/>
        </w:rPr>
      </w:pPr>
    </w:p>
    <w:p w:rsidR="00663288" w:rsidRDefault="00663288" w:rsidP="00663288">
      <w:pPr>
        <w:pStyle w:val="Titre1"/>
        <w:rPr>
          <w:lang w:val="it-IT"/>
        </w:rPr>
      </w:pPr>
      <w:r>
        <w:rPr>
          <w:lang w:val="ro-RO"/>
        </w:rPr>
        <w:br w:type="page"/>
      </w:r>
      <w:r w:rsidRPr="00A247AF">
        <w:rPr>
          <w:lang w:val="it-IT"/>
        </w:rPr>
        <w:lastRenderedPageBreak/>
        <w:t>Cetăţenia UE</w:t>
      </w:r>
    </w:p>
    <w:p w:rsidR="00663288" w:rsidRPr="00663288" w:rsidRDefault="00663288" w:rsidP="00663288">
      <w:pPr>
        <w:numPr>
          <w:ilvl w:val="0"/>
          <w:numId w:val="15"/>
        </w:numPr>
        <w:spacing w:after="240"/>
        <w:ind w:left="714" w:hanging="357"/>
        <w:rPr>
          <w:lang w:val="it-IT"/>
        </w:rPr>
      </w:pPr>
      <w:hyperlink r:id="rId12" w:history="1">
        <w:r w:rsidRPr="00663288">
          <w:rPr>
            <w:rStyle w:val="Lienhypertexte"/>
            <w:lang w:val="ro-RO"/>
          </w:rPr>
          <w:t>http://ec.europa.eu/justice/citizen/index_ro.htm</w:t>
        </w:r>
      </w:hyperlink>
    </w:p>
    <w:p w:rsidR="00663288" w:rsidRPr="00B34E07" w:rsidRDefault="00663288" w:rsidP="00663288">
      <w:pPr>
        <w:numPr>
          <w:ilvl w:val="0"/>
          <w:numId w:val="15"/>
        </w:numPr>
        <w:spacing w:after="240"/>
        <w:ind w:left="714" w:hanging="357"/>
        <w:rPr>
          <w:rFonts w:ascii="Times New Roman" w:hAnsi="Times New Roman"/>
          <w:sz w:val="24"/>
          <w:szCs w:val="24"/>
          <w:lang w:val="it-IT" w:eastAsia="fr-FR"/>
        </w:rPr>
      </w:pPr>
      <w:r w:rsidRPr="00B34E07">
        <w:rPr>
          <w:rFonts w:ascii="Times New Roman" w:hAnsi="Times New Roman"/>
          <w:sz w:val="24"/>
          <w:szCs w:val="24"/>
          <w:lang w:val="it-IT" w:eastAsia="fr-FR"/>
        </w:rPr>
        <w:t xml:space="preserve">Orice persoană care are naţionalitatea unei ţări din UE este, automat, şi cetăţean al UE. Cetăţenia UE nu înlocuieşte cetăţenia naţională, ci o completează pe aceasta. Fiecare ţară din UE îşi stabileşte condiţii proprii privind dobândirea şi pierderea naţionalităţii ţării respective. </w:t>
      </w:r>
    </w:p>
    <w:p w:rsidR="00663288" w:rsidRDefault="00663288" w:rsidP="00663288">
      <w:pPr>
        <w:numPr>
          <w:ilvl w:val="0"/>
          <w:numId w:val="15"/>
        </w:numPr>
        <w:spacing w:after="240"/>
        <w:ind w:left="714" w:hanging="357"/>
        <w:rPr>
          <w:rFonts w:ascii="Times New Roman" w:hAnsi="Times New Roman"/>
          <w:sz w:val="24"/>
          <w:szCs w:val="24"/>
          <w:lang w:eastAsia="fr-FR"/>
        </w:rPr>
      </w:pPr>
      <w:r w:rsidRPr="00B34E07">
        <w:rPr>
          <w:rFonts w:ascii="Times New Roman" w:hAnsi="Times New Roman"/>
          <w:sz w:val="24"/>
          <w:szCs w:val="24"/>
          <w:lang w:val="it-IT" w:eastAsia="fr-FR"/>
        </w:rPr>
        <w:t xml:space="preserve">Cetăţenia Uniunii este conferită direct fiecărui cetăţean al UE în baza </w:t>
      </w:r>
      <w:hyperlink r:id="rId13" w:anchor="page=10" w:tgtFrame="_blank" w:tooltip="Tratatului privind funcţionarea UE" w:history="1">
        <w:r w:rsidRPr="00B34E07">
          <w:rPr>
            <w:rFonts w:ascii="Times New Roman" w:hAnsi="Times New Roman"/>
            <w:color w:val="0000FF"/>
            <w:sz w:val="24"/>
            <w:szCs w:val="24"/>
            <w:u w:val="single"/>
            <w:lang w:val="it-IT" w:eastAsia="fr-FR"/>
          </w:rPr>
          <w:t>Tratatului privind funcţionarea UE</w:t>
        </w:r>
      </w:hyperlink>
    </w:p>
    <w:p w:rsidR="00663288" w:rsidRDefault="00663288" w:rsidP="00663288">
      <w:pPr>
        <w:rPr>
          <w:rStyle w:val="hps"/>
          <w:lang w:val="ro-RO"/>
        </w:rPr>
      </w:pPr>
    </w:p>
    <w:p w:rsidR="00491D9B" w:rsidRPr="004109BC" w:rsidRDefault="00663288" w:rsidP="00663288">
      <w:pPr>
        <w:pStyle w:val="Titre1"/>
        <w:rPr>
          <w:lang w:val="ro-RO"/>
        </w:rPr>
      </w:pPr>
      <w:r w:rsidRPr="004109BC">
        <w:rPr>
          <w:rStyle w:val="hps"/>
          <w:lang w:val="ro-RO"/>
        </w:rPr>
        <w:t>H</w:t>
      </w:r>
      <w:r w:rsidRPr="004109BC">
        <w:rPr>
          <w:rStyle w:val="hps"/>
          <w:lang w:val="ro-RO"/>
        </w:rPr>
        <w:t>art</w:t>
      </w:r>
      <w:r w:rsidR="00806DCC" w:rsidRPr="004109BC">
        <w:rPr>
          <w:rStyle w:val="hps"/>
          <w:lang w:val="ro-RO"/>
        </w:rPr>
        <w:t>ă</w:t>
      </w:r>
      <w:r w:rsidRPr="004109BC">
        <w:rPr>
          <w:rStyle w:val="hps"/>
          <w:lang w:val="ro-RO"/>
        </w:rPr>
        <w:t xml:space="preserve"> Uniunii</w:t>
      </w:r>
      <w:r w:rsidRPr="004109BC">
        <w:rPr>
          <w:rStyle w:val="shorttext"/>
          <w:lang w:val="ro-RO"/>
        </w:rPr>
        <w:t xml:space="preserve"> </w:t>
      </w:r>
      <w:r w:rsidRPr="004109BC">
        <w:rPr>
          <w:rStyle w:val="hps"/>
          <w:lang w:val="ro-RO"/>
        </w:rPr>
        <w:t>Europene</w:t>
      </w:r>
      <w:r w:rsidR="00806DCC" w:rsidRPr="004109BC">
        <w:rPr>
          <w:rStyle w:val="hps"/>
          <w:lang w:val="ro-RO"/>
        </w:rPr>
        <w:t xml:space="preserve"> – </w:t>
      </w:r>
      <w:r w:rsidR="00806DCC" w:rsidRPr="00806DCC">
        <w:rPr>
          <w:rStyle w:val="hps"/>
          <w:lang w:val="ro-RO"/>
        </w:rPr>
        <w:t>http://ec.europa.eu/avservices/photo/</w:t>
      </w:r>
    </w:p>
    <w:p w:rsidR="00491D9B" w:rsidRPr="00491D9B" w:rsidRDefault="00806DCC" w:rsidP="00806DCC">
      <w:pPr>
        <w:jc w:val="center"/>
        <w:rPr>
          <w:lang w:val="ro-RO"/>
        </w:rPr>
      </w:pPr>
      <w:r>
        <w:rPr>
          <w:lang w:val="ro-RO"/>
        </w:rPr>
        <w:pict>
          <v:shape id="_x0000_i1029" type="#_x0000_t75" style="width:443.25pt;height:444pt">
            <v:imagedata r:id="rId14" o:title="P023294000102-324521"/>
          </v:shape>
        </w:pict>
      </w:r>
    </w:p>
    <w:p w:rsidR="005F501D" w:rsidRDefault="005F501D" w:rsidP="005F501D">
      <w:pPr>
        <w:ind w:right="8800"/>
        <w:rPr>
          <w:rFonts w:ascii="Times New Roman" w:hAnsi="Times New Roman"/>
          <w:noProof/>
          <w:sz w:val="20"/>
          <w:szCs w:val="20"/>
          <w:lang w:eastAsia="fr-FR"/>
        </w:rPr>
      </w:pPr>
    </w:p>
    <w:p w:rsidR="00D422CF" w:rsidRPr="00BD7B03" w:rsidRDefault="009D411B" w:rsidP="005F501D">
      <w:pPr>
        <w:pStyle w:val="Titre1"/>
        <w:ind w:left="1080"/>
        <w:rPr>
          <w:lang w:val="ro-RO"/>
        </w:rPr>
      </w:pPr>
      <w:r w:rsidRPr="00BD7B03">
        <w:rPr>
          <w:lang w:val="ro-RO"/>
        </w:rPr>
        <w:br w:type="page"/>
      </w:r>
      <w:r w:rsidR="00CC18C2">
        <w:rPr>
          <w:lang w:val="ro-RO"/>
        </w:rPr>
        <w:lastRenderedPageBreak/>
        <w:t>Paşaportul meu de cetăţean european</w:t>
      </w:r>
    </w:p>
    <w:p w:rsidR="00D422CF" w:rsidRPr="00BD7B03" w:rsidRDefault="00CC18C2" w:rsidP="00D422CF">
      <w:pPr>
        <w:rPr>
          <w:lang w:val="ro-RO"/>
        </w:rPr>
      </w:pPr>
      <w:r>
        <w:rPr>
          <w:lang w:val="ro-RO"/>
        </w:rPr>
        <w:t>Mă numesc</w:t>
      </w:r>
    </w:p>
    <w:p w:rsidR="00D422CF" w:rsidRPr="00BD7B03" w:rsidRDefault="00CC18C2" w:rsidP="00D422CF">
      <w:pPr>
        <w:rPr>
          <w:lang w:val="ro-RO"/>
        </w:rPr>
      </w:pPr>
      <w:r>
        <w:rPr>
          <w:lang w:val="ro-RO"/>
        </w:rPr>
        <w:t>M-am născut</w:t>
      </w:r>
    </w:p>
    <w:p w:rsidR="00D422CF" w:rsidRPr="00BD7B03" w:rsidRDefault="00CC18C2" w:rsidP="00D422CF">
      <w:pPr>
        <w:rPr>
          <w:lang w:val="ro-RO"/>
        </w:rPr>
      </w:pPr>
      <w:r>
        <w:rPr>
          <w:lang w:val="ro-RO"/>
        </w:rPr>
        <w:t>Am locuit</w:t>
      </w:r>
    </w:p>
    <w:p w:rsidR="00D422CF" w:rsidRPr="00BD7B03" w:rsidRDefault="00D422CF" w:rsidP="00D422CF">
      <w:pPr>
        <w:rPr>
          <w:lang w:val="ro-RO"/>
        </w:rPr>
      </w:pPr>
    </w:p>
    <w:p w:rsidR="00D422CF" w:rsidRPr="00BD7B03" w:rsidRDefault="00EB3431" w:rsidP="00D422CF">
      <w:pPr>
        <w:rPr>
          <w:lang w:val="ro-RO"/>
        </w:rPr>
      </w:pPr>
      <w:r>
        <w:rPr>
          <w:lang w:val="ro-RO"/>
        </w:rPr>
        <w:t>În prezent locuiesc</w:t>
      </w:r>
    </w:p>
    <w:p w:rsidR="00D422CF" w:rsidRPr="00BD7B03" w:rsidRDefault="00D422CF" w:rsidP="00D422CF">
      <w:pPr>
        <w:rPr>
          <w:lang w:val="ro-RO"/>
        </w:rPr>
      </w:pPr>
    </w:p>
    <w:p w:rsidR="00B84F81" w:rsidRDefault="00EB3431" w:rsidP="00D422CF">
      <w:pPr>
        <w:rPr>
          <w:lang w:val="ro-RO"/>
        </w:rPr>
      </w:pPr>
      <w:r>
        <w:rPr>
          <w:lang w:val="ro-RO"/>
        </w:rPr>
        <w:t>Potrivit Tratatului</w:t>
      </w:r>
      <w:r w:rsidR="00D422CF" w:rsidRPr="00BD7B03">
        <w:rPr>
          <w:lang w:val="ro-RO"/>
        </w:rPr>
        <w:t xml:space="preserve"> de</w:t>
      </w:r>
      <w:r>
        <w:rPr>
          <w:lang w:val="ro-RO"/>
        </w:rPr>
        <w:t xml:space="preserve"> la</w:t>
      </w:r>
      <w:r w:rsidR="00D422CF" w:rsidRPr="00BD7B03">
        <w:rPr>
          <w:lang w:val="ro-RO"/>
        </w:rPr>
        <w:t xml:space="preserve"> Maastricht (1992), </w:t>
      </w:r>
      <w:r>
        <w:rPr>
          <w:lang w:val="ro-RO"/>
        </w:rPr>
        <w:t>toţi cetăţenii unui Stat Membru al Uniunii Europene sunt cetăţeni europeni.</w:t>
      </w:r>
    </w:p>
    <w:p w:rsidR="00D422CF" w:rsidRPr="00BD7B03" w:rsidRDefault="00EB3431" w:rsidP="00D422CF">
      <w:pPr>
        <w:rPr>
          <w:lang w:val="ro-RO"/>
        </w:rPr>
      </w:pPr>
      <w:r w:rsidRPr="00BD7B03">
        <w:rPr>
          <w:lang w:val="ro-RO"/>
        </w:rPr>
        <w:t xml:space="preserve"> </w:t>
      </w:r>
      <w:r w:rsidR="00B84F81">
        <w:rPr>
          <w:lang w:val="ro-RO"/>
        </w:rPr>
        <w:t>Fiind cetăţean al</w:t>
      </w:r>
      <w:r w:rsidR="00D422CF" w:rsidRPr="00BD7B03">
        <w:rPr>
          <w:lang w:val="ro-RO"/>
        </w:rPr>
        <w:t xml:space="preserve"> ………………………., </w:t>
      </w:r>
      <w:r w:rsidR="00B84F81">
        <w:rPr>
          <w:lang w:val="ro-RO"/>
        </w:rPr>
        <w:t>şi eu sunt cetăţean european.</w:t>
      </w:r>
    </w:p>
    <w:p w:rsidR="00D422CF" w:rsidRPr="00BD7B03" w:rsidRDefault="00B84F81" w:rsidP="00D422CF">
      <w:pPr>
        <w:rPr>
          <w:lang w:val="ro-RO"/>
        </w:rPr>
      </w:pPr>
      <w:r>
        <w:rPr>
          <w:lang w:val="ro-RO"/>
        </w:rPr>
        <w:t xml:space="preserve">Acest portofoliu va arăta în ce măsură sunt conştient de acest statut şi ce fac pentru a mi-l însuşi. </w:t>
      </w:r>
    </w:p>
    <w:p w:rsidR="00585A17" w:rsidRPr="00BD7B03" w:rsidRDefault="00585A17" w:rsidP="00D422CF">
      <w:pPr>
        <w:rPr>
          <w:lang w:val="ro-RO"/>
        </w:rPr>
      </w:pPr>
    </w:p>
    <w:tbl>
      <w:tblPr>
        <w:tblW w:w="32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8"/>
      </w:tblGrid>
      <w:tr w:rsidR="00D422CF" w:rsidRPr="00663288">
        <w:trPr>
          <w:jc w:val="center"/>
        </w:trPr>
        <w:tc>
          <w:tcPr>
            <w:tcW w:w="5000" w:type="pct"/>
            <w:shd w:val="clear" w:color="auto" w:fill="auto"/>
          </w:tcPr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B84F81" w:rsidP="00E61B86">
            <w:pPr>
              <w:spacing w:line="240" w:lineRule="auto"/>
              <w:jc w:val="center"/>
              <w:rPr>
                <w:lang w:val="ro-RO"/>
              </w:rPr>
            </w:pPr>
            <w:r>
              <w:rPr>
                <w:lang w:val="ro-RO"/>
              </w:rPr>
              <w:t>Adaug aici o fotografie (sau un desen) care să mă reprezinte.</w:t>
            </w: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D422CF" w:rsidRPr="00BD7B03" w:rsidRDefault="00D422CF" w:rsidP="00E61B86">
            <w:pPr>
              <w:spacing w:line="240" w:lineRule="auto"/>
              <w:jc w:val="center"/>
              <w:rPr>
                <w:lang w:val="ro-RO"/>
              </w:rPr>
            </w:pPr>
          </w:p>
        </w:tc>
      </w:tr>
      <w:tr w:rsidR="00D422CF" w:rsidRPr="00BD7B03">
        <w:trPr>
          <w:jc w:val="center"/>
        </w:trPr>
        <w:tc>
          <w:tcPr>
            <w:tcW w:w="5000" w:type="pct"/>
            <w:shd w:val="clear" w:color="auto" w:fill="auto"/>
          </w:tcPr>
          <w:p w:rsidR="00D422CF" w:rsidRPr="00BD7B03" w:rsidRDefault="00B84F81" w:rsidP="00E61B86">
            <w:pPr>
              <w:spacing w:line="240" w:lineRule="auto"/>
              <w:jc w:val="center"/>
              <w:rPr>
                <w:lang w:val="ro-RO"/>
              </w:rPr>
            </w:pPr>
            <w:r>
              <w:rPr>
                <w:lang w:val="ro-RO"/>
              </w:rPr>
              <w:t>Data</w:t>
            </w:r>
          </w:p>
        </w:tc>
      </w:tr>
    </w:tbl>
    <w:p w:rsidR="00D422CF" w:rsidRPr="00BD7B03" w:rsidRDefault="00D422CF" w:rsidP="00D422CF">
      <w:pPr>
        <w:rPr>
          <w:lang w:val="ro-RO"/>
        </w:rPr>
      </w:pPr>
    </w:p>
    <w:p w:rsidR="00D422CF" w:rsidRPr="00BD7B03" w:rsidRDefault="00663288" w:rsidP="008840CA">
      <w:pPr>
        <w:jc w:val="center"/>
        <w:rPr>
          <w:lang w:val="ro-RO"/>
        </w:rPr>
      </w:pPr>
      <w:r>
        <w:rPr>
          <w:noProof/>
          <w:lang w:val="ro-RO"/>
        </w:rPr>
        <w:pict>
          <v:shape id="Image 2" o:spid="_x0000_i1026" type="#_x0000_t75" style="width:153pt;height:20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">
            <v:imagedata r:id="rId15" o:title=""/>
          </v:shape>
        </w:pict>
      </w:r>
    </w:p>
    <w:p w:rsidR="008840CA" w:rsidRPr="00BD7B03" w:rsidRDefault="00893E22" w:rsidP="00712EA7">
      <w:pPr>
        <w:pStyle w:val="Titre1"/>
        <w:numPr>
          <w:ilvl w:val="0"/>
          <w:numId w:val="13"/>
        </w:numPr>
        <w:rPr>
          <w:lang w:val="ro-RO"/>
        </w:rPr>
      </w:pPr>
      <w:r w:rsidRPr="00BD7B03">
        <w:rPr>
          <w:lang w:val="ro-RO"/>
        </w:rPr>
        <w:br w:type="page"/>
      </w:r>
      <w:r w:rsidR="00EF47DD">
        <w:rPr>
          <w:lang w:val="ro-RO"/>
        </w:rPr>
        <w:lastRenderedPageBreak/>
        <w:t xml:space="preserve"> C</w:t>
      </w:r>
      <w:r w:rsidR="008840CA" w:rsidRPr="00BD7B03">
        <w:rPr>
          <w:lang w:val="ro-RO"/>
        </w:rPr>
        <w:t>arnet</w:t>
      </w:r>
      <w:r w:rsidR="00EF47DD">
        <w:rPr>
          <w:lang w:val="ro-RO"/>
        </w:rPr>
        <w:t>ul meu</w:t>
      </w:r>
      <w:r w:rsidR="008840CA" w:rsidRPr="00BD7B03">
        <w:rPr>
          <w:lang w:val="ro-RO"/>
        </w:rPr>
        <w:t xml:space="preserve"> de bord</w:t>
      </w:r>
    </w:p>
    <w:p w:rsidR="00160051" w:rsidRPr="00BD7B03" w:rsidRDefault="00EF47DD" w:rsidP="00160051">
      <w:pPr>
        <w:pStyle w:val="Titre2"/>
        <w:rPr>
          <w:lang w:val="ro-RO"/>
        </w:rPr>
      </w:pPr>
      <w:r>
        <w:rPr>
          <w:lang w:val="ro-RO"/>
        </w:rPr>
        <w:t>II.1- Parc</w:t>
      </w:r>
      <w:r w:rsidR="00160051" w:rsidRPr="00BD7B03">
        <w:rPr>
          <w:lang w:val="ro-RO"/>
        </w:rPr>
        <w:t>urs</w:t>
      </w:r>
      <w:r>
        <w:rPr>
          <w:lang w:val="ro-RO"/>
        </w:rPr>
        <w:t xml:space="preserve">ul şcolar </w:t>
      </w:r>
      <w:r w:rsidR="009C34EA">
        <w:rPr>
          <w:lang w:val="ro-RO"/>
        </w:rPr>
        <w:t xml:space="preserve">şi </w:t>
      </w:r>
      <w:r>
        <w:rPr>
          <w:lang w:val="ro-RO"/>
        </w:rPr>
        <w:t>profesiona</w:t>
      </w:r>
      <w:r w:rsidR="00160051" w:rsidRPr="00BD7B03">
        <w:rPr>
          <w:lang w:val="ro-RO"/>
        </w:rPr>
        <w:t>l</w:t>
      </w:r>
    </w:p>
    <w:p w:rsidR="00EF47DD" w:rsidRDefault="00EF47DD" w:rsidP="00160051">
      <w:pPr>
        <w:rPr>
          <w:lang w:val="ro-RO"/>
        </w:rPr>
      </w:pPr>
      <w:r>
        <w:rPr>
          <w:lang w:val="ro-RO"/>
        </w:rPr>
        <w:t xml:space="preserve">Indicaţi de fiecare data momentul, durata, impresiile voastre (satisfacţie, plăcere, nemulțumire etc.) şi ceea ce credeţi că aţi învăţat. </w:t>
      </w:r>
    </w:p>
    <w:p w:rsidR="00160051" w:rsidRPr="00BD7B03" w:rsidRDefault="00EF47DD" w:rsidP="00160051">
      <w:pPr>
        <w:pStyle w:val="Titre3"/>
        <w:rPr>
          <w:lang w:val="ro-RO"/>
        </w:rPr>
      </w:pPr>
      <w:r>
        <w:rPr>
          <w:lang w:val="ro-RO"/>
        </w:rPr>
        <w:t>Şcolile pe care le-am frecventat, în ţara mea sau in altă ţară</w:t>
      </w:r>
      <w:r w:rsidR="00160051" w:rsidRPr="00BD7B03">
        <w:rPr>
          <w:lang w:val="ro-RO"/>
        </w:rPr>
        <w:t>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527EDB" w:rsidRPr="00BD7B03" w:rsidRDefault="00527EDB" w:rsidP="00160051">
      <w:pPr>
        <w:rPr>
          <w:lang w:val="ro-RO"/>
        </w:rPr>
      </w:pPr>
    </w:p>
    <w:p w:rsidR="00160051" w:rsidRPr="00BD7B03" w:rsidRDefault="00EF47DD" w:rsidP="00160051">
      <w:pPr>
        <w:pStyle w:val="Titre3"/>
        <w:rPr>
          <w:lang w:val="ro-RO"/>
        </w:rPr>
      </w:pPr>
      <w:r>
        <w:rPr>
          <w:lang w:val="ro-RO"/>
        </w:rPr>
        <w:t>Instituţiile de formare profesională şi universitare, în ţară sau în afara ei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527EDB" w:rsidRPr="00BD7B03" w:rsidRDefault="00527EDB" w:rsidP="00160051">
      <w:pPr>
        <w:rPr>
          <w:lang w:val="ro-RO"/>
        </w:rPr>
      </w:pPr>
    </w:p>
    <w:p w:rsidR="00160051" w:rsidRPr="00BD7B03" w:rsidRDefault="00EF47DD" w:rsidP="00160051">
      <w:pPr>
        <w:pStyle w:val="Titre3"/>
        <w:rPr>
          <w:lang w:val="ro-RO"/>
        </w:rPr>
      </w:pPr>
      <w:r>
        <w:rPr>
          <w:lang w:val="ro-RO"/>
        </w:rPr>
        <w:t>Locurile în care am lucrat în perioada vacanţei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527EDB" w:rsidRPr="00BD7B03" w:rsidRDefault="00527EDB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EF47DD" w:rsidP="00160051">
      <w:pPr>
        <w:pStyle w:val="Titre3"/>
        <w:rPr>
          <w:lang w:val="ro-RO"/>
        </w:rPr>
      </w:pPr>
      <w:r>
        <w:rPr>
          <w:lang w:val="ro-RO"/>
        </w:rPr>
        <w:t>Stagiile mele profesionale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527EDB" w:rsidRPr="00BD7B03" w:rsidRDefault="00527EDB" w:rsidP="00160051">
      <w:pPr>
        <w:rPr>
          <w:lang w:val="ro-RO"/>
        </w:rPr>
      </w:pPr>
    </w:p>
    <w:p w:rsidR="00527EDB" w:rsidRPr="00BD7B03" w:rsidRDefault="00527EDB" w:rsidP="00160051">
      <w:pPr>
        <w:rPr>
          <w:lang w:val="ro-RO"/>
        </w:rPr>
      </w:pPr>
    </w:p>
    <w:p w:rsidR="00160051" w:rsidRPr="00712EA7" w:rsidRDefault="00160051" w:rsidP="00712EA7">
      <w:pPr>
        <w:pStyle w:val="Titre2"/>
        <w:rPr>
          <w:color w:val="365F91"/>
          <w:sz w:val="28"/>
          <w:szCs w:val="28"/>
          <w:lang w:val="ro-RO"/>
        </w:rPr>
      </w:pPr>
      <w:r w:rsidRPr="00BD7B03">
        <w:rPr>
          <w:lang w:val="ro-RO"/>
        </w:rPr>
        <w:br w:type="page"/>
      </w:r>
      <w:r w:rsidR="00EF47DD">
        <w:rPr>
          <w:lang w:val="ro-RO"/>
        </w:rPr>
        <w:lastRenderedPageBreak/>
        <w:t>II.2- Viaţa mea socială şi profesională</w:t>
      </w:r>
    </w:p>
    <w:p w:rsidR="00160051" w:rsidRPr="00BD7B03" w:rsidRDefault="006B7441" w:rsidP="00160051">
      <w:pPr>
        <w:pStyle w:val="Titre3"/>
        <w:rPr>
          <w:lang w:val="ro-RO"/>
        </w:rPr>
      </w:pPr>
      <w:r>
        <w:rPr>
          <w:lang w:val="ro-RO"/>
        </w:rPr>
        <w:t>Activităţile mele din timpul liber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6B7441" w:rsidP="00160051">
      <w:pPr>
        <w:pStyle w:val="Titre3"/>
        <w:rPr>
          <w:lang w:val="ro-RO"/>
        </w:rPr>
      </w:pPr>
      <w:r>
        <w:rPr>
          <w:lang w:val="ro-RO"/>
        </w:rPr>
        <w:t>Sporturile favorite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6B7441" w:rsidP="00160051">
      <w:pPr>
        <w:pStyle w:val="Titre3"/>
        <w:rPr>
          <w:lang w:val="ro-RO"/>
        </w:rPr>
      </w:pPr>
      <w:r>
        <w:rPr>
          <w:lang w:val="ro-RO"/>
        </w:rPr>
        <w:t>Pasiuni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CF0BE8" w:rsidRPr="00BD7B03" w:rsidRDefault="00CF0BE8" w:rsidP="00160051">
      <w:pPr>
        <w:rPr>
          <w:lang w:val="ro-RO"/>
        </w:rPr>
      </w:pPr>
    </w:p>
    <w:p w:rsidR="00160051" w:rsidRPr="00BD7B03" w:rsidRDefault="006B7441" w:rsidP="00160051">
      <w:pPr>
        <w:pStyle w:val="Titre3"/>
        <w:rPr>
          <w:lang w:val="ro-RO"/>
        </w:rPr>
      </w:pPr>
      <w:r>
        <w:rPr>
          <w:lang w:val="ro-RO"/>
        </w:rPr>
        <w:t>Eroi preferaţi</w:t>
      </w:r>
      <w:r w:rsidR="00160051" w:rsidRPr="00BD7B03">
        <w:rPr>
          <w:lang w:val="ro-RO"/>
        </w:rPr>
        <w:t> 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CF0BE8" w:rsidRPr="00BD7B03" w:rsidRDefault="006B7441" w:rsidP="00CF0BE8">
      <w:pPr>
        <w:pStyle w:val="Titre3"/>
        <w:rPr>
          <w:lang w:val="ro-RO"/>
        </w:rPr>
      </w:pPr>
      <w:r>
        <w:rPr>
          <w:lang w:val="ro-RO"/>
        </w:rPr>
        <w:t>Locurile în care mi-am petrecut vacanţele</w:t>
      </w:r>
      <w:r w:rsidR="00CF0BE8" w:rsidRPr="00BD7B03">
        <w:rPr>
          <w:lang w:val="ro-RO"/>
        </w:rPr>
        <w:t> :</w:t>
      </w: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6B7441" w:rsidP="00CF0BE8">
      <w:pPr>
        <w:pStyle w:val="Titre3"/>
        <w:rPr>
          <w:lang w:val="ro-RO"/>
        </w:rPr>
      </w:pPr>
      <w:r>
        <w:rPr>
          <w:lang w:val="ro-RO"/>
        </w:rPr>
        <w:t>Întâlniri cu persoane din alte ţări – impresiile mele</w:t>
      </w:r>
      <w:r w:rsidR="00A95C16" w:rsidRPr="00BD7B03">
        <w:rPr>
          <w:lang w:val="ro-RO"/>
        </w:rPr>
        <w:t> :</w:t>
      </w:r>
    </w:p>
    <w:p w:rsidR="00A95C16" w:rsidRPr="00BD7B03" w:rsidRDefault="00A95C16" w:rsidP="00A95C16">
      <w:pPr>
        <w:rPr>
          <w:lang w:val="ro-RO"/>
        </w:rPr>
      </w:pPr>
    </w:p>
    <w:p w:rsidR="00A95C16" w:rsidRPr="00BD7B03" w:rsidRDefault="00A95C16" w:rsidP="00A95C16">
      <w:pPr>
        <w:rPr>
          <w:lang w:val="ro-RO"/>
        </w:rPr>
      </w:pPr>
    </w:p>
    <w:p w:rsidR="00A95C16" w:rsidRPr="00BD7B03" w:rsidRDefault="00A95C16" w:rsidP="00A95C16">
      <w:pPr>
        <w:rPr>
          <w:lang w:val="ro-RO"/>
        </w:rPr>
      </w:pPr>
    </w:p>
    <w:p w:rsidR="00160051" w:rsidRPr="00BD7B03" w:rsidRDefault="00160051" w:rsidP="00160051">
      <w:pPr>
        <w:pStyle w:val="Titre3"/>
        <w:rPr>
          <w:lang w:val="ro-RO"/>
        </w:rPr>
      </w:pPr>
      <w:r w:rsidRPr="00BD7B03">
        <w:rPr>
          <w:lang w:val="ro-RO"/>
        </w:rPr>
        <w:t>A</w:t>
      </w:r>
      <w:r w:rsidR="006B7441">
        <w:rPr>
          <w:lang w:val="ro-RO"/>
        </w:rPr>
        <w:t>lte observaţii</w:t>
      </w:r>
      <w:r w:rsidRPr="00BD7B03">
        <w:rPr>
          <w:lang w:val="ro-RO"/>
        </w:rPr>
        <w:t>:</w:t>
      </w: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160051" w:rsidRPr="00BD7B03" w:rsidRDefault="00160051" w:rsidP="00160051">
      <w:pPr>
        <w:rPr>
          <w:lang w:val="ro-RO"/>
        </w:rPr>
      </w:pPr>
    </w:p>
    <w:p w:rsidR="008840CA" w:rsidRPr="00BD7B03" w:rsidRDefault="00160051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Pr="00BD7B03">
        <w:rPr>
          <w:lang w:val="ro-RO"/>
        </w:rPr>
        <w:lastRenderedPageBreak/>
        <w:t>II.3</w:t>
      </w:r>
      <w:r w:rsidR="0011402A" w:rsidRPr="00BD7B03">
        <w:rPr>
          <w:lang w:val="ro-RO"/>
        </w:rPr>
        <w:t xml:space="preserve">- </w:t>
      </w:r>
      <w:r w:rsidR="000C36EC">
        <w:rPr>
          <w:lang w:val="ro-RO"/>
        </w:rPr>
        <w:t xml:space="preserve">Experienţele mele lingvistice şi de comunicare </w:t>
      </w:r>
    </w:p>
    <w:p w:rsidR="008840CA" w:rsidRPr="00BD7B03" w:rsidRDefault="000C36EC" w:rsidP="00552BA7">
      <w:pPr>
        <w:pStyle w:val="Titre3"/>
        <w:rPr>
          <w:lang w:val="ro-RO"/>
        </w:rPr>
      </w:pPr>
      <w:r>
        <w:rPr>
          <w:lang w:val="ro-RO"/>
        </w:rPr>
        <w:t>Limbile vorbite acasă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C23FB9" w:rsidRPr="00BD7B03" w:rsidRDefault="00C23FB9" w:rsidP="00552BA7">
      <w:pPr>
        <w:rPr>
          <w:lang w:val="ro-RO"/>
        </w:rPr>
      </w:pPr>
    </w:p>
    <w:p w:rsidR="00552BA7" w:rsidRPr="00BD7B03" w:rsidRDefault="000C36EC" w:rsidP="00552BA7">
      <w:pPr>
        <w:pStyle w:val="Titre3"/>
        <w:rPr>
          <w:lang w:val="ro-RO"/>
        </w:rPr>
      </w:pPr>
      <w:r>
        <w:rPr>
          <w:lang w:val="ro-RO"/>
        </w:rPr>
        <w:t>Limbile auzite</w:t>
      </w:r>
      <w:r w:rsidR="00552BA7" w:rsidRPr="00BD7B03">
        <w:rPr>
          <w:lang w:val="ro-RO"/>
        </w:rPr>
        <w:t xml:space="preserve"> </w:t>
      </w:r>
      <w:r w:rsidR="00C23FB9" w:rsidRPr="00BD7B03">
        <w:rPr>
          <w:lang w:val="ro-RO"/>
        </w:rPr>
        <w:t>(</w:t>
      </w:r>
      <w:r>
        <w:rPr>
          <w:lang w:val="ro-RO"/>
        </w:rPr>
        <w:t>frecvent sau ocazional</w:t>
      </w:r>
      <w:r w:rsidR="00C23FB9" w:rsidRPr="00BD7B03">
        <w:rPr>
          <w:lang w:val="ro-RO"/>
        </w:rPr>
        <w:t xml:space="preserve">) </w:t>
      </w:r>
      <w:r>
        <w:rPr>
          <w:lang w:val="ro-RO"/>
        </w:rPr>
        <w:t>pe stradă</w:t>
      </w:r>
      <w:r w:rsidR="00552BA7" w:rsidRPr="00BD7B03">
        <w:rPr>
          <w:lang w:val="ro-RO"/>
        </w:rPr>
        <w:t xml:space="preserve">, </w:t>
      </w:r>
      <w:r>
        <w:rPr>
          <w:lang w:val="ro-RO"/>
        </w:rPr>
        <w:t>în mijloacele de transport în comun</w:t>
      </w:r>
      <w:r w:rsidR="00552BA7" w:rsidRPr="00BD7B03">
        <w:rPr>
          <w:lang w:val="ro-RO"/>
        </w:rPr>
        <w:t xml:space="preserve">, </w:t>
      </w:r>
      <w:r>
        <w:rPr>
          <w:lang w:val="ro-RO"/>
        </w:rPr>
        <w:t>în curtea şcolii</w:t>
      </w:r>
      <w:r w:rsidR="00552BA7" w:rsidRPr="00BD7B03">
        <w:rPr>
          <w:lang w:val="ro-RO"/>
        </w:rPr>
        <w:t> :</w:t>
      </w:r>
    </w:p>
    <w:p w:rsidR="008840CA" w:rsidRPr="00BD7B03" w:rsidRDefault="008840CA" w:rsidP="008840CA">
      <w:pPr>
        <w:rPr>
          <w:lang w:val="ro-RO"/>
        </w:rPr>
      </w:pPr>
    </w:p>
    <w:p w:rsidR="00552BA7" w:rsidRPr="00BD7B03" w:rsidRDefault="00552BA7" w:rsidP="008840CA">
      <w:pPr>
        <w:rPr>
          <w:lang w:val="ro-RO"/>
        </w:rPr>
      </w:pPr>
    </w:p>
    <w:p w:rsidR="00C23FB9" w:rsidRPr="00BD7B03" w:rsidRDefault="00C23FB9" w:rsidP="008840CA">
      <w:pPr>
        <w:rPr>
          <w:lang w:val="ro-RO"/>
        </w:rPr>
      </w:pPr>
    </w:p>
    <w:p w:rsidR="00552BA7" w:rsidRPr="00BD7B03" w:rsidRDefault="00776DD5" w:rsidP="00552BA7">
      <w:pPr>
        <w:pStyle w:val="Titre3"/>
        <w:rPr>
          <w:lang w:val="ro-RO"/>
        </w:rPr>
      </w:pPr>
      <w:r>
        <w:rPr>
          <w:lang w:val="ro-RO"/>
        </w:rPr>
        <w:t xml:space="preserve">Cântecele, ghicitorile, poveştile, filmele pe care le-am auzit sau văzut în alte limbi  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160051" w:rsidRPr="00BD7B03" w:rsidRDefault="00160051" w:rsidP="00552BA7">
      <w:pPr>
        <w:rPr>
          <w:lang w:val="ro-RO"/>
        </w:rPr>
      </w:pPr>
    </w:p>
    <w:p w:rsidR="00552BA7" w:rsidRPr="00BD7B03" w:rsidRDefault="0010222E" w:rsidP="00552BA7">
      <w:pPr>
        <w:pStyle w:val="Titre3"/>
        <w:rPr>
          <w:lang w:val="ro-RO"/>
        </w:rPr>
      </w:pPr>
      <w:r>
        <w:rPr>
          <w:lang w:val="ro-RO"/>
        </w:rPr>
        <w:t>Cărţile pe care le-am citit în alte limbi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160051" w:rsidRPr="00BD7B03" w:rsidRDefault="00160051" w:rsidP="00A6486F">
      <w:pPr>
        <w:rPr>
          <w:lang w:val="ro-RO"/>
        </w:rPr>
      </w:pPr>
    </w:p>
    <w:p w:rsidR="00A6486F" w:rsidRPr="00BD7B03" w:rsidRDefault="00A6486F" w:rsidP="00A6486F">
      <w:pPr>
        <w:rPr>
          <w:lang w:val="ro-RO"/>
        </w:rPr>
      </w:pPr>
    </w:p>
    <w:p w:rsidR="00552BA7" w:rsidRPr="00BD7B03" w:rsidRDefault="0010222E" w:rsidP="00552BA7">
      <w:pPr>
        <w:pStyle w:val="Titre3"/>
        <w:rPr>
          <w:lang w:val="ro-RO"/>
        </w:rPr>
      </w:pPr>
      <w:r>
        <w:rPr>
          <w:lang w:val="ro-RO"/>
        </w:rPr>
        <w:t>Limbi</w:t>
      </w:r>
      <w:r w:rsidR="00CE599E">
        <w:rPr>
          <w:lang w:val="ro-RO"/>
        </w:rPr>
        <w:t>le pe care le-am învăţat la şco</w:t>
      </w:r>
      <w:r>
        <w:rPr>
          <w:lang w:val="ro-RO"/>
        </w:rPr>
        <w:t>ală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C23FB9" w:rsidRPr="00BD7B03" w:rsidRDefault="00C23FB9" w:rsidP="00552BA7">
      <w:pPr>
        <w:rPr>
          <w:lang w:val="ro-RO"/>
        </w:rPr>
      </w:pPr>
    </w:p>
    <w:p w:rsidR="00552BA7" w:rsidRPr="00BD7B03" w:rsidRDefault="00CE599E" w:rsidP="00552BA7">
      <w:pPr>
        <w:pStyle w:val="Titre3"/>
        <w:rPr>
          <w:lang w:val="ro-RO"/>
        </w:rPr>
      </w:pPr>
      <w:r>
        <w:rPr>
          <w:lang w:val="ro-RO"/>
        </w:rPr>
        <w:t xml:space="preserve">Limbile pe care le-am învăţat în alte contexte </w:t>
      </w:r>
      <w:r w:rsidR="00552BA7" w:rsidRPr="00BD7B03">
        <w:rPr>
          <w:lang w:val="ro-RO"/>
        </w:rPr>
        <w:t xml:space="preserve"> (</w:t>
      </w:r>
      <w:r>
        <w:rPr>
          <w:lang w:val="ro-RO"/>
        </w:rPr>
        <w:t>înfrăţire</w:t>
      </w:r>
      <w:r w:rsidR="00552BA7" w:rsidRPr="00BD7B03">
        <w:rPr>
          <w:lang w:val="ro-RO"/>
        </w:rPr>
        <w:t xml:space="preserve"> ; </w:t>
      </w:r>
      <w:r>
        <w:rPr>
          <w:lang w:val="ro-RO"/>
        </w:rPr>
        <w:t>cursuri de seara </w:t>
      </w:r>
      <w:r w:rsidR="00552BA7" w:rsidRPr="00BD7B03">
        <w:rPr>
          <w:lang w:val="ro-RO"/>
        </w:rPr>
        <w:t xml:space="preserve"> etc.) :</w:t>
      </w:r>
    </w:p>
    <w:p w:rsidR="00552BA7" w:rsidRPr="00BD7B03" w:rsidRDefault="00552BA7" w:rsidP="00552BA7">
      <w:pPr>
        <w:rPr>
          <w:lang w:val="ro-RO"/>
        </w:rPr>
      </w:pPr>
    </w:p>
    <w:p w:rsidR="00C23FB9" w:rsidRPr="00BD7B03" w:rsidRDefault="00C23FB9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CE599E" w:rsidP="00552BA7">
      <w:pPr>
        <w:pStyle w:val="Titre3"/>
        <w:rPr>
          <w:lang w:val="ro-RO"/>
        </w:rPr>
      </w:pPr>
      <w:r>
        <w:rPr>
          <w:lang w:val="ro-RO"/>
        </w:rPr>
        <w:t>Nu mi-e frică să mă exprim</w:t>
      </w:r>
      <w:r w:rsidR="00A95C16" w:rsidRPr="00BD7B03">
        <w:rPr>
          <w:lang w:val="ro-RO"/>
        </w:rPr>
        <w:t xml:space="preserve"> (</w:t>
      </w:r>
      <w:r>
        <w:rPr>
          <w:lang w:val="ro-RO"/>
        </w:rPr>
        <w:t>oral sau scris</w:t>
      </w:r>
      <w:r w:rsidR="00A95C16" w:rsidRPr="00BD7B03">
        <w:rPr>
          <w:lang w:val="ro-RO"/>
        </w:rPr>
        <w:t>)</w:t>
      </w:r>
      <w:r w:rsidR="00552BA7" w:rsidRPr="00BD7B03">
        <w:rPr>
          <w:lang w:val="ro-RO"/>
        </w:rPr>
        <w:t xml:space="preserve"> </w:t>
      </w:r>
      <w:r>
        <w:rPr>
          <w:lang w:val="ro-RO"/>
        </w:rPr>
        <w:t>într-o altă limbă, ca de exemplu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BB5A9B" w:rsidP="00C23FB9">
      <w:pPr>
        <w:pStyle w:val="Titre3"/>
        <w:rPr>
          <w:lang w:val="ro-RO"/>
        </w:rPr>
      </w:pPr>
      <w:r>
        <w:rPr>
          <w:lang w:val="ro-RO"/>
        </w:rPr>
        <w:t>Utiliz</w:t>
      </w:r>
      <w:r w:rsidR="00C23FB9" w:rsidRPr="00BD7B03">
        <w:rPr>
          <w:lang w:val="ro-RO"/>
        </w:rPr>
        <w:t>e</w:t>
      </w:r>
      <w:r>
        <w:rPr>
          <w:lang w:val="ro-RO"/>
        </w:rPr>
        <w:t>z</w:t>
      </w:r>
      <w:r w:rsidR="00C23FB9" w:rsidRPr="00BD7B03">
        <w:rPr>
          <w:lang w:val="ro-RO"/>
        </w:rPr>
        <w:t xml:space="preserve"> </w:t>
      </w:r>
      <w:r>
        <w:rPr>
          <w:i/>
          <w:lang w:val="ro-RO"/>
        </w:rPr>
        <w:t>Portofoliul europ</w:t>
      </w:r>
      <w:r w:rsidR="00C23FB9" w:rsidRPr="00BD7B03">
        <w:rPr>
          <w:i/>
          <w:lang w:val="ro-RO"/>
        </w:rPr>
        <w:t>e</w:t>
      </w:r>
      <w:r>
        <w:rPr>
          <w:i/>
          <w:lang w:val="ro-RO"/>
        </w:rPr>
        <w:t>an al limbilor</w:t>
      </w:r>
      <w:r w:rsidR="00C23FB9" w:rsidRPr="00BD7B03">
        <w:rPr>
          <w:i/>
          <w:lang w:val="ro-RO"/>
        </w:rPr>
        <w:t xml:space="preserve"> </w:t>
      </w:r>
      <w:r>
        <w:rPr>
          <w:lang w:val="ro-RO"/>
        </w:rPr>
        <w:t xml:space="preserve"> şi îmi cunosc nivelul</w:t>
      </w:r>
      <w:r w:rsidR="00C23FB9" w:rsidRPr="00BD7B03">
        <w:rPr>
          <w:lang w:val="ro-RO"/>
        </w:rPr>
        <w:t xml:space="preserve"> : </w:t>
      </w:r>
    </w:p>
    <w:p w:rsidR="00552BA7" w:rsidRPr="00BD7B03" w:rsidRDefault="00552BA7" w:rsidP="00552BA7">
      <w:pPr>
        <w:rPr>
          <w:lang w:val="ro-RO"/>
        </w:rPr>
      </w:pPr>
    </w:p>
    <w:p w:rsidR="00C23FB9" w:rsidRPr="00BD7B03" w:rsidRDefault="00C23FB9" w:rsidP="00552BA7">
      <w:pPr>
        <w:rPr>
          <w:lang w:val="ro-RO"/>
        </w:rPr>
      </w:pPr>
    </w:p>
    <w:p w:rsidR="00C23FB9" w:rsidRPr="00BD7B03" w:rsidRDefault="00C23FB9" w:rsidP="00552BA7">
      <w:pPr>
        <w:rPr>
          <w:lang w:val="ro-RO"/>
        </w:rPr>
      </w:pPr>
    </w:p>
    <w:p w:rsidR="0011402A" w:rsidRPr="00BD7B03" w:rsidRDefault="008840CA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A6486F" w:rsidRPr="00BD7B03">
        <w:rPr>
          <w:lang w:val="ro-RO"/>
        </w:rPr>
        <w:lastRenderedPageBreak/>
        <w:t>II.4</w:t>
      </w:r>
      <w:r w:rsidR="0011402A" w:rsidRPr="00BD7B03">
        <w:rPr>
          <w:lang w:val="ro-RO"/>
        </w:rPr>
        <w:t xml:space="preserve">- </w:t>
      </w:r>
      <w:r w:rsidR="0079254A">
        <w:rPr>
          <w:lang w:val="ro-RO"/>
        </w:rPr>
        <w:t>Descoperirile mele în alte ţări ale Uniunii Europen</w:t>
      </w:r>
      <w:r w:rsidR="0011402A" w:rsidRPr="00BD7B03">
        <w:rPr>
          <w:lang w:val="ro-RO"/>
        </w:rPr>
        <w:t>e</w:t>
      </w:r>
    </w:p>
    <w:p w:rsidR="0011402A" w:rsidRPr="00BD7B03" w:rsidRDefault="0079254A" w:rsidP="00552BA7">
      <w:pPr>
        <w:pStyle w:val="Titre3"/>
        <w:rPr>
          <w:lang w:val="ro-RO"/>
        </w:rPr>
      </w:pPr>
      <w:r>
        <w:rPr>
          <w:lang w:val="ro-RO"/>
        </w:rPr>
        <w:t>În ce ţară ? Când ? Cu ce ocazie</w:t>
      </w:r>
      <w:r w:rsidR="00552BA7" w:rsidRPr="00BD7B03">
        <w:rPr>
          <w:lang w:val="ro-RO"/>
        </w:rPr>
        <w:t> ?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A6486F" w:rsidRPr="00BD7B03" w:rsidRDefault="00A6486F" w:rsidP="00552BA7">
      <w:pPr>
        <w:rPr>
          <w:lang w:val="ro-RO"/>
        </w:rPr>
      </w:pPr>
    </w:p>
    <w:p w:rsidR="00552BA7" w:rsidRPr="00BD7B03" w:rsidRDefault="0079254A" w:rsidP="00552BA7">
      <w:pPr>
        <w:pStyle w:val="Titre3"/>
        <w:rPr>
          <w:lang w:val="ro-RO"/>
        </w:rPr>
      </w:pPr>
      <w:r>
        <w:rPr>
          <w:lang w:val="ro-RO"/>
        </w:rPr>
        <w:t>Impresiile mele</w:t>
      </w:r>
      <w:r w:rsidR="00552BA7" w:rsidRPr="00BD7B03">
        <w:rPr>
          <w:lang w:val="ro-RO"/>
        </w:rPr>
        <w:t> :</w:t>
      </w:r>
    </w:p>
    <w:p w:rsidR="0011402A" w:rsidRPr="00BD7B03" w:rsidRDefault="0011402A" w:rsidP="0011402A">
      <w:pPr>
        <w:rPr>
          <w:lang w:val="ro-RO"/>
        </w:rPr>
      </w:pPr>
    </w:p>
    <w:p w:rsidR="00552BA7" w:rsidRPr="00BD7B03" w:rsidRDefault="00552BA7" w:rsidP="0011402A">
      <w:pPr>
        <w:rPr>
          <w:lang w:val="ro-RO"/>
        </w:rPr>
      </w:pPr>
    </w:p>
    <w:p w:rsidR="00552BA7" w:rsidRPr="00BD7B03" w:rsidRDefault="00552BA7" w:rsidP="0011402A">
      <w:pPr>
        <w:rPr>
          <w:lang w:val="ro-RO"/>
        </w:rPr>
      </w:pPr>
    </w:p>
    <w:p w:rsidR="00552BA7" w:rsidRPr="00BD7B03" w:rsidRDefault="0079254A" w:rsidP="00552BA7">
      <w:pPr>
        <w:pStyle w:val="Titre3"/>
        <w:rPr>
          <w:lang w:val="ro-RO"/>
        </w:rPr>
      </w:pPr>
      <w:r>
        <w:rPr>
          <w:lang w:val="ro-RO"/>
        </w:rPr>
        <w:t>Ce-am învăţat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79254A" w:rsidP="00552BA7">
      <w:pPr>
        <w:pStyle w:val="Titre3"/>
        <w:rPr>
          <w:lang w:val="ro-RO"/>
        </w:rPr>
      </w:pPr>
      <w:r>
        <w:rPr>
          <w:lang w:val="ro-RO"/>
        </w:rPr>
        <w:t>Ce mi-a fi plăcut să ştiu înainte de călătorie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27EDB" w:rsidRPr="00BD7B03" w:rsidRDefault="0079254A" w:rsidP="00527EDB">
      <w:pPr>
        <w:pStyle w:val="Titre3"/>
        <w:rPr>
          <w:lang w:val="ro-RO"/>
        </w:rPr>
      </w:pPr>
      <w:r>
        <w:rPr>
          <w:lang w:val="ro-RO"/>
        </w:rPr>
        <w:t>Sfaturile pe care le-aş da unui prieten pregătit de plecare</w:t>
      </w:r>
      <w:r w:rsidR="00527EDB" w:rsidRPr="00BD7B03">
        <w:rPr>
          <w:lang w:val="ro-RO"/>
        </w:rPr>
        <w:t> :</w:t>
      </w:r>
    </w:p>
    <w:p w:rsidR="00527EDB" w:rsidRPr="00BD7B03" w:rsidRDefault="00527EDB" w:rsidP="00527EDB">
      <w:pPr>
        <w:rPr>
          <w:lang w:val="ro-RO"/>
        </w:rPr>
      </w:pPr>
    </w:p>
    <w:p w:rsidR="00527EDB" w:rsidRPr="00BD7B03" w:rsidRDefault="00527EDB" w:rsidP="00527EDB">
      <w:pPr>
        <w:rPr>
          <w:lang w:val="ro-RO"/>
        </w:rPr>
      </w:pPr>
    </w:p>
    <w:p w:rsidR="00527EDB" w:rsidRPr="00BD7B03" w:rsidRDefault="00527EDB" w:rsidP="00527EDB">
      <w:pPr>
        <w:rPr>
          <w:lang w:val="ro-RO"/>
        </w:rPr>
      </w:pPr>
    </w:p>
    <w:p w:rsidR="00527EDB" w:rsidRPr="00BD7B03" w:rsidRDefault="00527EDB" w:rsidP="00527EDB">
      <w:pPr>
        <w:rPr>
          <w:lang w:val="ro-RO"/>
        </w:rPr>
      </w:pPr>
    </w:p>
    <w:p w:rsidR="00552BA7" w:rsidRPr="00BD7B03" w:rsidRDefault="0079254A" w:rsidP="00552BA7">
      <w:pPr>
        <w:pStyle w:val="Titre3"/>
        <w:rPr>
          <w:lang w:val="ro-RO"/>
        </w:rPr>
      </w:pPr>
      <w:r>
        <w:rPr>
          <w:lang w:val="ro-RO"/>
        </w:rPr>
        <w:t>Planurile mele</w:t>
      </w:r>
      <w:r w:rsidR="00552BA7" w:rsidRPr="00BD7B03">
        <w:rPr>
          <w:lang w:val="ro-RO"/>
        </w:rPr>
        <w:t> :</w:t>
      </w: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552BA7" w:rsidRPr="00BD7B03" w:rsidRDefault="00552BA7" w:rsidP="00552BA7">
      <w:pPr>
        <w:rPr>
          <w:lang w:val="ro-RO"/>
        </w:rPr>
      </w:pPr>
    </w:p>
    <w:p w:rsidR="0011402A" w:rsidRPr="00BD7B03" w:rsidRDefault="0011402A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A6486F" w:rsidRPr="00BD7B03">
        <w:rPr>
          <w:lang w:val="ro-RO"/>
        </w:rPr>
        <w:lastRenderedPageBreak/>
        <w:t>II.5</w:t>
      </w:r>
      <w:r w:rsidRPr="00BD7B03">
        <w:rPr>
          <w:lang w:val="ro-RO"/>
        </w:rPr>
        <w:t xml:space="preserve">- </w:t>
      </w:r>
      <w:r w:rsidR="00613731">
        <w:rPr>
          <w:lang w:val="ro-RO"/>
        </w:rPr>
        <w:t>Cunoştinţele mele despre Europa şi Uniu</w:t>
      </w:r>
      <w:r w:rsidRPr="00BD7B03">
        <w:rPr>
          <w:lang w:val="ro-RO"/>
        </w:rPr>
        <w:t>n</w:t>
      </w:r>
      <w:r w:rsidR="00613731">
        <w:rPr>
          <w:lang w:val="ro-RO"/>
        </w:rPr>
        <w:t>ea Europ</w:t>
      </w:r>
      <w:r w:rsidRPr="00BD7B03">
        <w:rPr>
          <w:lang w:val="ro-RO"/>
        </w:rPr>
        <w:t>e</w:t>
      </w:r>
      <w:r w:rsidR="00613731">
        <w:rPr>
          <w:lang w:val="ro-RO"/>
        </w:rPr>
        <w:t>ană</w:t>
      </w:r>
    </w:p>
    <w:p w:rsidR="0011402A" w:rsidRPr="00BD7B03" w:rsidRDefault="00613731" w:rsidP="0011402A">
      <w:pPr>
        <w:pStyle w:val="Titre3"/>
        <w:rPr>
          <w:lang w:val="ro-RO"/>
        </w:rPr>
      </w:pPr>
      <w:r>
        <w:rPr>
          <w:lang w:val="ro-RO"/>
        </w:rPr>
        <w:t>Geografie</w:t>
      </w:r>
    </w:p>
    <w:p w:rsidR="0011402A" w:rsidRPr="00BD7B03" w:rsidRDefault="0011402A" w:rsidP="0011402A">
      <w:pPr>
        <w:rPr>
          <w:lang w:val="ro-RO"/>
        </w:rPr>
      </w:pPr>
    </w:p>
    <w:p w:rsidR="00552BA7" w:rsidRPr="00BD7B03" w:rsidRDefault="00552BA7" w:rsidP="0011402A">
      <w:pPr>
        <w:rPr>
          <w:lang w:val="ro-RO"/>
        </w:rPr>
      </w:pPr>
    </w:p>
    <w:p w:rsidR="00527EDB" w:rsidRPr="00BD7B03" w:rsidRDefault="00527EDB" w:rsidP="0011402A">
      <w:pPr>
        <w:rPr>
          <w:lang w:val="ro-RO"/>
        </w:rPr>
      </w:pPr>
    </w:p>
    <w:p w:rsidR="00527EDB" w:rsidRPr="00BD7B03" w:rsidRDefault="00527EDB" w:rsidP="0011402A">
      <w:pPr>
        <w:rPr>
          <w:lang w:val="ro-RO"/>
        </w:rPr>
      </w:pPr>
    </w:p>
    <w:p w:rsidR="0011402A" w:rsidRPr="00BD7B03" w:rsidRDefault="00613731" w:rsidP="0011402A">
      <w:pPr>
        <w:pStyle w:val="Titre3"/>
        <w:rPr>
          <w:lang w:val="ro-RO"/>
        </w:rPr>
      </w:pPr>
      <w:r>
        <w:rPr>
          <w:lang w:val="ro-RO"/>
        </w:rPr>
        <w:t>Isto</w:t>
      </w:r>
      <w:r w:rsidR="0011402A" w:rsidRPr="00BD7B03">
        <w:rPr>
          <w:lang w:val="ro-RO"/>
        </w:rPr>
        <w:t>r</w:t>
      </w:r>
      <w:r>
        <w:rPr>
          <w:lang w:val="ro-RO"/>
        </w:rPr>
        <w:t>i</w:t>
      </w:r>
      <w:r w:rsidR="0011402A" w:rsidRPr="00BD7B03">
        <w:rPr>
          <w:lang w:val="ro-RO"/>
        </w:rPr>
        <w:t>e</w:t>
      </w:r>
    </w:p>
    <w:p w:rsidR="0011402A" w:rsidRPr="00BD7B03" w:rsidRDefault="0011402A" w:rsidP="0011402A">
      <w:pPr>
        <w:rPr>
          <w:lang w:val="ro-RO"/>
        </w:rPr>
      </w:pPr>
    </w:p>
    <w:p w:rsidR="00552BA7" w:rsidRPr="00BD7B03" w:rsidRDefault="00552BA7" w:rsidP="0011402A">
      <w:pPr>
        <w:rPr>
          <w:lang w:val="ro-RO"/>
        </w:rPr>
      </w:pPr>
    </w:p>
    <w:p w:rsidR="00527EDB" w:rsidRPr="00BD7B03" w:rsidRDefault="00527EDB" w:rsidP="0011402A">
      <w:pPr>
        <w:rPr>
          <w:lang w:val="ro-RO"/>
        </w:rPr>
      </w:pPr>
    </w:p>
    <w:p w:rsidR="00527EDB" w:rsidRPr="00BD7B03" w:rsidRDefault="00527EDB" w:rsidP="0011402A">
      <w:pPr>
        <w:rPr>
          <w:lang w:val="ro-RO"/>
        </w:rPr>
      </w:pPr>
    </w:p>
    <w:p w:rsidR="00527EDB" w:rsidRPr="00BD7B03" w:rsidRDefault="00527EDB" w:rsidP="0011402A">
      <w:pPr>
        <w:pStyle w:val="Titre3"/>
        <w:rPr>
          <w:lang w:val="ro-RO"/>
        </w:rPr>
      </w:pPr>
      <w:r w:rsidRPr="00BD7B03">
        <w:rPr>
          <w:lang w:val="ro-RO"/>
        </w:rPr>
        <w:t>Re</w:t>
      </w:r>
      <w:r w:rsidR="00613731">
        <w:rPr>
          <w:lang w:val="ro-RO"/>
        </w:rPr>
        <w:t>ligii</w:t>
      </w:r>
    </w:p>
    <w:p w:rsidR="00527EDB" w:rsidRPr="00BD7B03" w:rsidRDefault="00527EDB" w:rsidP="00527EDB">
      <w:pPr>
        <w:rPr>
          <w:lang w:val="ro-RO"/>
        </w:rPr>
      </w:pPr>
    </w:p>
    <w:p w:rsidR="00527EDB" w:rsidRPr="00BD7B03" w:rsidRDefault="00527EDB" w:rsidP="00527EDB">
      <w:pPr>
        <w:rPr>
          <w:lang w:val="ro-RO"/>
        </w:rPr>
      </w:pPr>
    </w:p>
    <w:p w:rsidR="00527EDB" w:rsidRPr="00BD7B03" w:rsidRDefault="00527EDB" w:rsidP="00527EDB">
      <w:pPr>
        <w:rPr>
          <w:lang w:val="ro-RO"/>
        </w:rPr>
      </w:pPr>
    </w:p>
    <w:p w:rsidR="00CC7B63" w:rsidRPr="00BD7B03" w:rsidRDefault="00527EDB" w:rsidP="0011402A">
      <w:pPr>
        <w:pStyle w:val="Titre3"/>
        <w:rPr>
          <w:lang w:val="ro-RO"/>
        </w:rPr>
      </w:pPr>
      <w:r w:rsidRPr="00BD7B03">
        <w:rPr>
          <w:lang w:val="ro-RO"/>
        </w:rPr>
        <w:t>M</w:t>
      </w:r>
      <w:r w:rsidR="00613731">
        <w:rPr>
          <w:lang w:val="ro-RO"/>
        </w:rPr>
        <w:t>ituri, poveşti şi legende</w:t>
      </w: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CC7B63" w:rsidP="00CC7B63">
      <w:pPr>
        <w:rPr>
          <w:lang w:val="ro-RO"/>
        </w:rPr>
      </w:pPr>
    </w:p>
    <w:p w:rsidR="00527EDB" w:rsidRPr="00BD7B03" w:rsidRDefault="00527EDB" w:rsidP="00CC7B63">
      <w:pPr>
        <w:rPr>
          <w:lang w:val="ro-RO"/>
        </w:rPr>
      </w:pPr>
    </w:p>
    <w:p w:rsidR="00527EDB" w:rsidRPr="00BD7B03" w:rsidRDefault="00527EDB" w:rsidP="00CC7B63">
      <w:pPr>
        <w:rPr>
          <w:lang w:val="ro-RO"/>
        </w:rPr>
      </w:pPr>
    </w:p>
    <w:p w:rsidR="0011402A" w:rsidRPr="00BD7B03" w:rsidRDefault="00613731" w:rsidP="0011402A">
      <w:pPr>
        <w:pStyle w:val="Titre3"/>
        <w:rPr>
          <w:lang w:val="ro-RO"/>
        </w:rPr>
      </w:pPr>
      <w:r>
        <w:rPr>
          <w:lang w:val="ro-RO"/>
        </w:rPr>
        <w:t>Instituţiile Uniunii europen</w:t>
      </w:r>
      <w:r w:rsidR="00CC7B63" w:rsidRPr="00BD7B03">
        <w:rPr>
          <w:lang w:val="ro-RO"/>
        </w:rPr>
        <w:t>e</w:t>
      </w:r>
    </w:p>
    <w:p w:rsidR="00401AFA" w:rsidRPr="00BD7B03" w:rsidRDefault="00401AFA" w:rsidP="00401AFA">
      <w:pPr>
        <w:rPr>
          <w:lang w:val="ro-RO"/>
        </w:rPr>
      </w:pPr>
    </w:p>
    <w:p w:rsidR="00552BA7" w:rsidRPr="00BD7B03" w:rsidRDefault="00552BA7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401AFA" w:rsidRPr="00BD7B03" w:rsidRDefault="00613731" w:rsidP="00401AFA">
      <w:pPr>
        <w:pStyle w:val="Titre3"/>
        <w:rPr>
          <w:lang w:val="ro-RO"/>
        </w:rPr>
      </w:pPr>
      <w:r>
        <w:rPr>
          <w:lang w:val="ro-RO"/>
        </w:rPr>
        <w:t>Artele şi mişcările culturale</w:t>
      </w:r>
    </w:p>
    <w:p w:rsidR="00401AFA" w:rsidRPr="00BD7B03" w:rsidRDefault="00401AFA" w:rsidP="00401AFA">
      <w:pPr>
        <w:rPr>
          <w:lang w:val="ro-RO"/>
        </w:rPr>
      </w:pPr>
    </w:p>
    <w:p w:rsidR="00552BA7" w:rsidRPr="00BD7B03" w:rsidRDefault="00552BA7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C23FB9" w:rsidRPr="00BD7B03" w:rsidRDefault="00613731" w:rsidP="00C23FB9">
      <w:pPr>
        <w:pStyle w:val="Titre3"/>
        <w:rPr>
          <w:lang w:val="ro-RO"/>
        </w:rPr>
      </w:pPr>
      <w:r>
        <w:rPr>
          <w:lang w:val="ro-RO"/>
        </w:rPr>
        <w:t>Personaje celebre</w:t>
      </w:r>
    </w:p>
    <w:p w:rsidR="00C23FB9" w:rsidRPr="00BD7B03" w:rsidRDefault="00C23FB9" w:rsidP="00C23FB9">
      <w:pPr>
        <w:rPr>
          <w:lang w:val="ro-RO"/>
        </w:rPr>
      </w:pPr>
    </w:p>
    <w:p w:rsidR="00527EDB" w:rsidRPr="00BD7B03" w:rsidRDefault="00527EDB" w:rsidP="00C23FB9">
      <w:pPr>
        <w:rPr>
          <w:lang w:val="ro-RO"/>
        </w:rPr>
      </w:pPr>
    </w:p>
    <w:p w:rsidR="00527EDB" w:rsidRPr="00BD7B03" w:rsidRDefault="00527EDB" w:rsidP="00C23FB9">
      <w:pPr>
        <w:rPr>
          <w:lang w:val="ro-RO"/>
        </w:rPr>
      </w:pPr>
    </w:p>
    <w:p w:rsidR="00527EDB" w:rsidRPr="00BD7B03" w:rsidRDefault="00527EDB" w:rsidP="00C23FB9">
      <w:pPr>
        <w:rPr>
          <w:lang w:val="ro-RO"/>
        </w:rPr>
      </w:pPr>
    </w:p>
    <w:p w:rsidR="00C23FB9" w:rsidRPr="00BD7B03" w:rsidRDefault="00C23FB9" w:rsidP="00C23FB9">
      <w:pPr>
        <w:rPr>
          <w:lang w:val="ro-RO"/>
        </w:rPr>
      </w:pPr>
    </w:p>
    <w:p w:rsidR="00CC7B63" w:rsidRPr="00BD7B03" w:rsidRDefault="00613731" w:rsidP="00CC7B63">
      <w:pPr>
        <w:pStyle w:val="Titre3"/>
        <w:rPr>
          <w:lang w:val="ro-RO"/>
        </w:rPr>
      </w:pPr>
      <w:r>
        <w:rPr>
          <w:lang w:val="ro-RO"/>
        </w:rPr>
        <w:t>Marile monumente</w:t>
      </w: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CC7B63" w:rsidP="00CC7B63">
      <w:pPr>
        <w:rPr>
          <w:lang w:val="ro-RO"/>
        </w:rPr>
      </w:pPr>
    </w:p>
    <w:p w:rsidR="00527EDB" w:rsidRPr="00BD7B03" w:rsidRDefault="00527EDB" w:rsidP="00CC7B63">
      <w:pPr>
        <w:rPr>
          <w:lang w:val="ro-RO"/>
        </w:rPr>
      </w:pPr>
    </w:p>
    <w:p w:rsidR="00527EDB" w:rsidRPr="00BD7B03" w:rsidRDefault="00527EDB" w:rsidP="00CC7B63">
      <w:pPr>
        <w:rPr>
          <w:lang w:val="ro-RO"/>
        </w:rPr>
      </w:pPr>
    </w:p>
    <w:p w:rsidR="00CF0BE8" w:rsidRPr="00BD7B03" w:rsidRDefault="00E63FE8" w:rsidP="00401AFA">
      <w:pPr>
        <w:pStyle w:val="Titre3"/>
        <w:rPr>
          <w:lang w:val="ro-RO"/>
        </w:rPr>
      </w:pPr>
      <w:r>
        <w:rPr>
          <w:lang w:val="ro-RO"/>
        </w:rPr>
        <w:lastRenderedPageBreak/>
        <w:t>Ştiinţe şi tehnologii</w:t>
      </w: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527EDB" w:rsidRPr="00BD7B03" w:rsidRDefault="00527EDB" w:rsidP="00CF0BE8">
      <w:pPr>
        <w:rPr>
          <w:lang w:val="ro-RO"/>
        </w:rPr>
      </w:pPr>
    </w:p>
    <w:p w:rsidR="00527EDB" w:rsidRPr="00BD7B03" w:rsidRDefault="00527EDB" w:rsidP="00CF0BE8">
      <w:pPr>
        <w:rPr>
          <w:lang w:val="ro-RO"/>
        </w:rPr>
      </w:pPr>
    </w:p>
    <w:p w:rsidR="00401AFA" w:rsidRPr="00BD7B03" w:rsidRDefault="00E63FE8" w:rsidP="00401AFA">
      <w:pPr>
        <w:pStyle w:val="Titre3"/>
        <w:rPr>
          <w:lang w:val="ro-RO"/>
        </w:rPr>
      </w:pPr>
      <w:r>
        <w:rPr>
          <w:lang w:val="ro-RO"/>
        </w:rPr>
        <w:t>Marile proiecte şi reuşite din domeniul economiei şi a mediului înconjurător</w:t>
      </w:r>
    </w:p>
    <w:p w:rsidR="00401AFA" w:rsidRPr="00BD7B03" w:rsidRDefault="00401AFA" w:rsidP="00401AFA">
      <w:pPr>
        <w:rPr>
          <w:lang w:val="ro-RO"/>
        </w:rPr>
      </w:pPr>
    </w:p>
    <w:p w:rsidR="00552BA7" w:rsidRPr="00BD7B03" w:rsidRDefault="00552BA7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401AFA" w:rsidRPr="00BD7B03" w:rsidRDefault="00E63FE8" w:rsidP="00401AFA">
      <w:pPr>
        <w:pStyle w:val="Titre3"/>
        <w:rPr>
          <w:lang w:val="ro-RO"/>
        </w:rPr>
      </w:pPr>
      <w:r>
        <w:rPr>
          <w:lang w:val="ro-RO"/>
        </w:rPr>
        <w:t xml:space="preserve">Mass-media </w:t>
      </w:r>
    </w:p>
    <w:p w:rsidR="00401AFA" w:rsidRPr="00BD7B03" w:rsidRDefault="00401AFA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401AFA" w:rsidRPr="00BD7B03" w:rsidRDefault="00401AFA" w:rsidP="00401AFA">
      <w:pPr>
        <w:rPr>
          <w:lang w:val="ro-RO"/>
        </w:rPr>
      </w:pPr>
    </w:p>
    <w:p w:rsidR="00CF0BE8" w:rsidRPr="00BD7B03" w:rsidRDefault="00E63FE8" w:rsidP="00CF0BE8">
      <w:pPr>
        <w:pStyle w:val="Titre3"/>
        <w:rPr>
          <w:lang w:val="ro-RO"/>
        </w:rPr>
      </w:pPr>
      <w:r>
        <w:rPr>
          <w:lang w:val="ro-RO"/>
        </w:rPr>
        <w:t>Programele europene pentru tineret</w:t>
      </w: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527EDB" w:rsidRDefault="00527EDB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12EA7" w:rsidRDefault="00712EA7" w:rsidP="00CF0BE8">
      <w:pPr>
        <w:rPr>
          <w:lang w:val="ro-RO"/>
        </w:rPr>
      </w:pPr>
    </w:p>
    <w:p w:rsidR="007F574E" w:rsidRDefault="007F574E" w:rsidP="00CF0BE8">
      <w:pPr>
        <w:rPr>
          <w:lang w:val="ro-RO"/>
        </w:rPr>
      </w:pPr>
    </w:p>
    <w:p w:rsidR="007F574E" w:rsidRDefault="007F574E" w:rsidP="00CF0BE8">
      <w:pPr>
        <w:rPr>
          <w:lang w:val="ro-RO"/>
        </w:rPr>
      </w:pPr>
    </w:p>
    <w:p w:rsidR="007F574E" w:rsidRDefault="007F574E" w:rsidP="00CF0BE8">
      <w:pPr>
        <w:rPr>
          <w:lang w:val="ro-RO"/>
        </w:rPr>
      </w:pPr>
    </w:p>
    <w:p w:rsidR="007F574E" w:rsidRDefault="007F574E" w:rsidP="00CF0BE8">
      <w:pPr>
        <w:rPr>
          <w:lang w:val="ro-RO"/>
        </w:rPr>
      </w:pPr>
    </w:p>
    <w:p w:rsidR="007F574E" w:rsidRDefault="007F574E" w:rsidP="00CF0BE8">
      <w:pPr>
        <w:rPr>
          <w:lang w:val="ro-RO"/>
        </w:rPr>
      </w:pPr>
    </w:p>
    <w:p w:rsidR="005F501D" w:rsidRDefault="005F501D" w:rsidP="00CF0BE8">
      <w:pPr>
        <w:rPr>
          <w:lang w:val="ro-RO"/>
        </w:rPr>
      </w:pPr>
    </w:p>
    <w:p w:rsidR="00401AFA" w:rsidRPr="00BD7B03" w:rsidRDefault="00401AFA" w:rsidP="007F574E">
      <w:pPr>
        <w:pStyle w:val="Titre2"/>
        <w:jc w:val="left"/>
        <w:rPr>
          <w:lang w:val="ro-RO"/>
        </w:rPr>
      </w:pPr>
      <w:r w:rsidRPr="00BD7B03">
        <w:rPr>
          <w:lang w:val="ro-RO"/>
        </w:rPr>
        <w:br w:type="page"/>
      </w:r>
      <w:r w:rsidR="00A6486F" w:rsidRPr="00BD7B03">
        <w:rPr>
          <w:lang w:val="ro-RO"/>
        </w:rPr>
        <w:lastRenderedPageBreak/>
        <w:t>II.6</w:t>
      </w:r>
      <w:r w:rsidRPr="00BD7B03">
        <w:rPr>
          <w:lang w:val="ro-RO"/>
        </w:rPr>
        <w:t xml:space="preserve">- </w:t>
      </w:r>
      <w:r w:rsidR="003A19C3">
        <w:rPr>
          <w:lang w:val="ro-RO"/>
        </w:rPr>
        <w:t xml:space="preserve">Iniţiativele mele pentru a trăi ca European şi a împărtăşi această conştiinţă prietenilor </w:t>
      </w:r>
    </w:p>
    <w:p w:rsidR="00431074" w:rsidRPr="00BD7B03" w:rsidRDefault="003A19C3" w:rsidP="00431074">
      <w:pPr>
        <w:pStyle w:val="Titre3"/>
        <w:rPr>
          <w:lang w:val="ro-RO"/>
        </w:rPr>
      </w:pPr>
      <w:r>
        <w:rPr>
          <w:lang w:val="ro-RO"/>
        </w:rPr>
        <w:t>Cum mă informez despre actualitatea europeană ? Discut despre ea ? Cu cine</w:t>
      </w:r>
      <w:r w:rsidR="00431074" w:rsidRPr="00BD7B03">
        <w:rPr>
          <w:lang w:val="ro-RO"/>
        </w:rPr>
        <w:t> ?</w:t>
      </w:r>
    </w:p>
    <w:p w:rsidR="00431074" w:rsidRPr="00BD7B03" w:rsidRDefault="00431074" w:rsidP="00431074">
      <w:pPr>
        <w:rPr>
          <w:lang w:val="ro-RO"/>
        </w:rPr>
      </w:pPr>
    </w:p>
    <w:p w:rsidR="00431074" w:rsidRPr="00BD7B03" w:rsidRDefault="00431074" w:rsidP="00431074">
      <w:pPr>
        <w:rPr>
          <w:lang w:val="ro-RO"/>
        </w:rPr>
      </w:pPr>
    </w:p>
    <w:p w:rsidR="00CF0BE8" w:rsidRPr="00BD7B03" w:rsidRDefault="00F960BA" w:rsidP="00CF0BE8">
      <w:pPr>
        <w:pStyle w:val="Titre3"/>
        <w:rPr>
          <w:lang w:val="ro-RO"/>
        </w:rPr>
      </w:pPr>
      <w:r>
        <w:rPr>
          <w:lang w:val="ro-RO"/>
        </w:rPr>
        <w:t>Mă informez despre locul şi rolul Uniunii Europene în lume</w:t>
      </w:r>
      <w:r w:rsidR="00CF0BE8" w:rsidRPr="00BD7B03">
        <w:rPr>
          <w:lang w:val="ro-RO"/>
        </w:rPr>
        <w:t>?</w:t>
      </w: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401AFA" w:rsidRPr="00BD7B03" w:rsidRDefault="00F960BA" w:rsidP="00401AFA">
      <w:pPr>
        <w:pStyle w:val="Titre3"/>
        <w:rPr>
          <w:lang w:val="ro-RO"/>
        </w:rPr>
      </w:pPr>
      <w:r>
        <w:rPr>
          <w:lang w:val="ro-RO"/>
        </w:rPr>
        <w:t>Există activităţi europene în şcoală</w:t>
      </w:r>
      <w:r w:rsidR="00431074" w:rsidRPr="00BD7B03">
        <w:rPr>
          <w:lang w:val="ro-RO"/>
        </w:rPr>
        <w:t> ?</w:t>
      </w:r>
    </w:p>
    <w:p w:rsidR="00401AFA" w:rsidRPr="00BD7B03" w:rsidRDefault="00401AFA" w:rsidP="00401AFA">
      <w:pPr>
        <w:rPr>
          <w:lang w:val="ro-RO"/>
        </w:rPr>
      </w:pPr>
    </w:p>
    <w:p w:rsidR="00CC7B63" w:rsidRPr="00BD7B03" w:rsidRDefault="00CC7B63" w:rsidP="00401AFA">
      <w:pPr>
        <w:rPr>
          <w:lang w:val="ro-RO"/>
        </w:rPr>
      </w:pPr>
    </w:p>
    <w:p w:rsidR="00401AFA" w:rsidRPr="00BD7B03" w:rsidRDefault="00F9385A" w:rsidP="00401AFA">
      <w:pPr>
        <w:pStyle w:val="Titre3"/>
        <w:rPr>
          <w:lang w:val="ro-RO"/>
        </w:rPr>
      </w:pPr>
      <w:r>
        <w:rPr>
          <w:lang w:val="ro-RO"/>
        </w:rPr>
        <w:t>În familia mea</w:t>
      </w:r>
      <w:r w:rsidR="00CC7B63" w:rsidRPr="00BD7B03">
        <w:rPr>
          <w:lang w:val="ro-RO"/>
        </w:rPr>
        <w:t xml:space="preserve"> (</w:t>
      </w:r>
      <w:r>
        <w:rPr>
          <w:lang w:val="ro-RO"/>
        </w:rPr>
        <w:t>caut şi împărtăşesc informaţii, discuţii, dezbateri etc</w:t>
      </w:r>
      <w:r w:rsidR="00D50672">
        <w:rPr>
          <w:lang w:val="ro-RO"/>
        </w:rPr>
        <w:t>.</w:t>
      </w:r>
      <w:r>
        <w:rPr>
          <w:lang w:val="ro-RO"/>
        </w:rPr>
        <w:t>)</w:t>
      </w:r>
      <w:r w:rsidR="00431074" w:rsidRPr="00BD7B03">
        <w:rPr>
          <w:lang w:val="ro-RO"/>
        </w:rPr>
        <w:t>?</w:t>
      </w: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CF0BE8" w:rsidP="00CF0BE8">
      <w:pPr>
        <w:rPr>
          <w:lang w:val="ro-RO"/>
        </w:rPr>
      </w:pPr>
    </w:p>
    <w:p w:rsidR="00CF0BE8" w:rsidRPr="00BD7B03" w:rsidRDefault="00F0502C" w:rsidP="00CF0BE8">
      <w:pPr>
        <w:pStyle w:val="Titre3"/>
        <w:rPr>
          <w:lang w:val="ro-RO"/>
        </w:rPr>
      </w:pPr>
      <w:r>
        <w:rPr>
          <w:lang w:val="ro-RO"/>
        </w:rPr>
        <w:t>Ce se întâmplă în cartierul meu/în comuna mea în timpul alegerilor</w:t>
      </w:r>
      <w:r w:rsidR="00527EDB" w:rsidRPr="00BD7B03">
        <w:rPr>
          <w:lang w:val="ro-RO"/>
        </w:rPr>
        <w:t> ?</w:t>
      </w:r>
    </w:p>
    <w:p w:rsidR="00401AFA" w:rsidRPr="00BD7B03" w:rsidRDefault="00401AFA" w:rsidP="00401AFA">
      <w:pPr>
        <w:rPr>
          <w:lang w:val="ro-RO"/>
        </w:rPr>
      </w:pPr>
    </w:p>
    <w:p w:rsidR="00CC7B63" w:rsidRPr="00BD7B03" w:rsidRDefault="00CC7B63" w:rsidP="00401AFA">
      <w:pPr>
        <w:rPr>
          <w:lang w:val="ro-RO"/>
        </w:rPr>
      </w:pPr>
    </w:p>
    <w:p w:rsidR="00527EDB" w:rsidRPr="00BD7B03" w:rsidRDefault="00527EDB" w:rsidP="00401AFA">
      <w:pPr>
        <w:rPr>
          <w:lang w:val="ro-RO"/>
        </w:rPr>
      </w:pPr>
    </w:p>
    <w:p w:rsidR="00CC7B63" w:rsidRPr="00BD7B03" w:rsidRDefault="00A37046" w:rsidP="00CC7B63">
      <w:pPr>
        <w:pStyle w:val="Titre3"/>
        <w:rPr>
          <w:lang w:val="ro-RO"/>
        </w:rPr>
      </w:pPr>
      <w:r>
        <w:rPr>
          <w:lang w:val="ro-RO"/>
        </w:rPr>
        <w:t>În timpul activităţilor mele sportive şi culturale</w:t>
      </w:r>
      <w:r w:rsidR="00431074" w:rsidRPr="00BD7B03">
        <w:rPr>
          <w:lang w:val="ro-RO"/>
        </w:rPr>
        <w:t> :</w:t>
      </w: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A37046" w:rsidP="00CC7B63">
      <w:pPr>
        <w:pStyle w:val="Titre3"/>
        <w:rPr>
          <w:lang w:val="ro-RO"/>
        </w:rPr>
      </w:pPr>
      <w:r>
        <w:rPr>
          <w:lang w:val="ro-RO"/>
        </w:rPr>
        <w:t>În magazine</w:t>
      </w:r>
      <w:r w:rsidR="00431074" w:rsidRPr="00BD7B03">
        <w:rPr>
          <w:lang w:val="ro-RO"/>
        </w:rPr>
        <w:t> :</w:t>
      </w: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CC7B63" w:rsidP="00CC7B63">
      <w:pPr>
        <w:rPr>
          <w:lang w:val="ro-RO"/>
        </w:rPr>
      </w:pPr>
    </w:p>
    <w:p w:rsidR="00401AFA" w:rsidRPr="00BD7B03" w:rsidRDefault="00A37046" w:rsidP="00701FCD">
      <w:pPr>
        <w:pStyle w:val="Titre3"/>
        <w:rPr>
          <w:lang w:val="ro-RO"/>
        </w:rPr>
      </w:pPr>
      <w:r>
        <w:rPr>
          <w:lang w:val="ro-RO"/>
        </w:rPr>
        <w:t>În cartierul/în comuna mea</w:t>
      </w:r>
      <w:r w:rsidR="00431074" w:rsidRPr="00BD7B03">
        <w:rPr>
          <w:lang w:val="ro-RO"/>
        </w:rPr>
        <w:t> :</w:t>
      </w:r>
    </w:p>
    <w:p w:rsidR="00701FCD" w:rsidRPr="00BD7B03" w:rsidRDefault="00701FCD" w:rsidP="00701FCD">
      <w:pPr>
        <w:rPr>
          <w:lang w:val="ro-RO"/>
        </w:rPr>
      </w:pPr>
    </w:p>
    <w:p w:rsidR="00CC7B63" w:rsidRPr="00BD7B03" w:rsidRDefault="00CC7B63" w:rsidP="00701FCD">
      <w:pPr>
        <w:rPr>
          <w:lang w:val="ro-RO"/>
        </w:rPr>
      </w:pPr>
    </w:p>
    <w:p w:rsidR="00CC7B63" w:rsidRPr="00BD7B03" w:rsidRDefault="00A37046" w:rsidP="00CC7B63">
      <w:pPr>
        <w:pStyle w:val="Titre3"/>
        <w:rPr>
          <w:lang w:val="ro-RO"/>
        </w:rPr>
      </w:pPr>
      <w:r>
        <w:rPr>
          <w:lang w:val="ro-RO"/>
        </w:rPr>
        <w:t>În orice altă situaţie</w:t>
      </w:r>
      <w:r w:rsidR="00431074" w:rsidRPr="00BD7B03">
        <w:rPr>
          <w:lang w:val="ro-RO"/>
        </w:rPr>
        <w:t> :</w:t>
      </w:r>
    </w:p>
    <w:p w:rsidR="00CC7B63" w:rsidRPr="00BD7B03" w:rsidRDefault="00CC7B63" w:rsidP="00CC7B63">
      <w:pPr>
        <w:rPr>
          <w:lang w:val="ro-RO"/>
        </w:rPr>
      </w:pPr>
    </w:p>
    <w:p w:rsidR="00CC7B63" w:rsidRPr="00BD7B03" w:rsidRDefault="00CC7B63" w:rsidP="00CC7B63">
      <w:pPr>
        <w:rPr>
          <w:lang w:val="ro-RO"/>
        </w:rPr>
      </w:pPr>
    </w:p>
    <w:p w:rsidR="008840CA" w:rsidRPr="00417625" w:rsidRDefault="00701FCD" w:rsidP="00712EA7">
      <w:pPr>
        <w:pStyle w:val="Titre1"/>
        <w:numPr>
          <w:ilvl w:val="0"/>
          <w:numId w:val="13"/>
        </w:numPr>
        <w:rPr>
          <w:lang w:val="ro-RO"/>
        </w:rPr>
      </w:pPr>
      <w:r w:rsidRPr="00BD7B03">
        <w:rPr>
          <w:lang w:val="ro-RO"/>
        </w:rPr>
        <w:br w:type="page"/>
      </w:r>
      <w:r w:rsidR="00417625">
        <w:rPr>
          <w:lang w:val="ro-RO"/>
        </w:rPr>
        <w:lastRenderedPageBreak/>
        <w:t>Lista documentelor din dosarul meu</w:t>
      </w:r>
    </w:p>
    <w:p w:rsidR="008840CA" w:rsidRPr="00BD7B03" w:rsidRDefault="008840CA" w:rsidP="00712EA7">
      <w:pPr>
        <w:rPr>
          <w:lang w:val="ro-RO"/>
        </w:rPr>
      </w:pPr>
    </w:p>
    <w:p w:rsidR="005453B3" w:rsidRPr="00BD7B03" w:rsidRDefault="005453B3">
      <w:pPr>
        <w:jc w:val="left"/>
        <w:rPr>
          <w:lang w:val="ro-RO"/>
        </w:rPr>
      </w:pPr>
    </w:p>
    <w:p w:rsidR="00A6486F" w:rsidRPr="00712EA7" w:rsidRDefault="00712EA7" w:rsidP="00712EA7">
      <w:pPr>
        <w:pStyle w:val="Titre1"/>
        <w:numPr>
          <w:ilvl w:val="0"/>
          <w:numId w:val="13"/>
        </w:numPr>
        <w:rPr>
          <w:lang w:val="it-IT"/>
        </w:rPr>
      </w:pPr>
      <w:r>
        <w:rPr>
          <w:lang w:val="ro-RO"/>
        </w:rPr>
        <w:br w:type="page"/>
      </w:r>
      <w:r w:rsidR="00325329" w:rsidRPr="00712EA7">
        <w:rPr>
          <w:lang w:val="it-IT"/>
        </w:rPr>
        <w:lastRenderedPageBreak/>
        <w:t>Grile de evaluare</w:t>
      </w:r>
    </w:p>
    <w:p w:rsidR="00325329" w:rsidRDefault="00325329" w:rsidP="00F37772">
      <w:pPr>
        <w:rPr>
          <w:lang w:val="ro-RO"/>
        </w:rPr>
      </w:pPr>
      <w:r>
        <w:rPr>
          <w:lang w:val="ro-RO"/>
        </w:rPr>
        <w:t>Aceste grile reiau cele 7 domenii identificate în Cadrul european comun de referinţă ELICIT şi descriu obiectivele vizate de-a lungul parcursului personal, în termeni de cunoştinţe, de competenţe, de atitudini. Fiecare le notează în funcţie de propria evoluţie.</w:t>
      </w:r>
    </w:p>
    <w:p w:rsidR="00F37772" w:rsidRPr="00BD7B03" w:rsidRDefault="00F37772" w:rsidP="00062A44">
      <w:pPr>
        <w:pStyle w:val="Titre2"/>
        <w:numPr>
          <w:ilvl w:val="0"/>
          <w:numId w:val="11"/>
        </w:numPr>
        <w:rPr>
          <w:lang w:val="ro-RO"/>
        </w:rPr>
      </w:pPr>
      <w:r w:rsidRPr="00BD7B03">
        <w:rPr>
          <w:lang w:val="ro-RO"/>
        </w:rPr>
        <w:t>Curriculum</w:t>
      </w:r>
      <w:r w:rsidR="00E169DE">
        <w:rPr>
          <w:lang w:val="ro-RO"/>
        </w:rPr>
        <w:t>/Programe şcolare</w:t>
      </w:r>
    </w:p>
    <w:p w:rsidR="00C03864" w:rsidRDefault="00016CDC" w:rsidP="00EB26EF">
      <w:pPr>
        <w:rPr>
          <w:lang w:val="ro-RO"/>
        </w:rPr>
      </w:pPr>
      <w:r>
        <w:rPr>
          <w:lang w:val="ro-RO"/>
        </w:rPr>
        <w:t>Să devină</w:t>
      </w:r>
      <w:r w:rsidR="00C03864">
        <w:rPr>
          <w:lang w:val="ro-RO"/>
        </w:rPr>
        <w:t xml:space="preserve"> conştient de </w:t>
      </w:r>
      <w:r w:rsidR="00DE454C">
        <w:rPr>
          <w:lang w:val="ro-RO"/>
        </w:rPr>
        <w:t xml:space="preserve">tensiunea </w:t>
      </w:r>
      <w:r w:rsidR="00C03864">
        <w:rPr>
          <w:lang w:val="ro-RO"/>
        </w:rPr>
        <w:t>dintre perspective naţionale şi dimensiunea europeană a disciplinelor şcolare.</w:t>
      </w:r>
    </w:p>
    <w:p w:rsidR="00EB26EF" w:rsidRPr="00BD7B03" w:rsidRDefault="00016CDC" w:rsidP="00EB26EF">
      <w:pPr>
        <w:rPr>
          <w:lang w:val="ro-RO"/>
        </w:rPr>
      </w:pPr>
      <w:r>
        <w:rPr>
          <w:lang w:val="ro-RO"/>
        </w:rPr>
        <w:t>Să</w:t>
      </w:r>
      <w:r w:rsidR="00C03864">
        <w:rPr>
          <w:lang w:val="ro-RO"/>
        </w:rPr>
        <w:t xml:space="preserve"> înţele</w:t>
      </w:r>
      <w:r>
        <w:rPr>
          <w:lang w:val="ro-RO"/>
        </w:rPr>
        <w:t>agă</w:t>
      </w:r>
      <w:r w:rsidR="00C03864">
        <w:rPr>
          <w:lang w:val="ro-RO"/>
        </w:rPr>
        <w:t xml:space="preserve"> mediul european în care se situează propriul sistem educativ şi propria evoluţie. </w:t>
      </w:r>
      <w:r>
        <w:rPr>
          <w:lang w:val="ro-RO"/>
        </w:rPr>
        <w:t>Să cunoască</w:t>
      </w:r>
      <w:r w:rsidR="00C03864">
        <w:rPr>
          <w:lang w:val="ro-RO"/>
        </w:rPr>
        <w:t xml:space="preserve"> obiectivele europene în materie de educaţie şi formare. </w:t>
      </w:r>
    </w:p>
    <w:p w:rsidR="00F37772" w:rsidRDefault="00DE454C" w:rsidP="00062A44">
      <w:pPr>
        <w:pStyle w:val="Titre2"/>
        <w:numPr>
          <w:ilvl w:val="0"/>
          <w:numId w:val="11"/>
        </w:numPr>
        <w:rPr>
          <w:lang w:val="ro-RO"/>
        </w:rPr>
      </w:pPr>
      <w:r w:rsidRPr="00DE454C">
        <w:rPr>
          <w:color w:val="3366FF"/>
          <w:lang w:val="ro-RO"/>
        </w:rPr>
        <w:t>Literaţie</w:t>
      </w:r>
      <w:r>
        <w:rPr>
          <w:color w:val="FF6600"/>
          <w:lang w:val="ro-RO"/>
        </w:rPr>
        <w:t xml:space="preserve"> </w:t>
      </w:r>
      <w:r w:rsidR="0010740F">
        <w:rPr>
          <w:lang w:val="ro-RO"/>
        </w:rPr>
        <w:t>Europeană</w:t>
      </w:r>
    </w:p>
    <w:p w:rsidR="0010740F" w:rsidRPr="0010740F" w:rsidRDefault="00016CDC" w:rsidP="0010740F">
      <w:pPr>
        <w:rPr>
          <w:lang w:val="ro-RO"/>
        </w:rPr>
      </w:pPr>
      <w:r>
        <w:rPr>
          <w:lang w:val="ro-RO"/>
        </w:rPr>
        <w:t>Să dobândească</w:t>
      </w:r>
      <w:r w:rsidR="0010740F">
        <w:rPr>
          <w:lang w:val="ro-RO"/>
        </w:rPr>
        <w:t xml:space="preserve"> cunoştinţe în ceea ce priveşte Europa şi Uniunea Europeană.</w:t>
      </w:r>
    </w:p>
    <w:p w:rsidR="00062A44" w:rsidRPr="00BD7B03" w:rsidRDefault="00016CDC" w:rsidP="00831242">
      <w:pPr>
        <w:rPr>
          <w:lang w:val="ro-RO"/>
        </w:rPr>
      </w:pPr>
      <w:r>
        <w:rPr>
          <w:spacing w:val="-1"/>
          <w:lang w:val="ro-RO"/>
        </w:rPr>
        <w:t>Să cunoască</w:t>
      </w:r>
      <w:r w:rsidR="0010740F">
        <w:rPr>
          <w:spacing w:val="-1"/>
          <w:lang w:val="ro-RO"/>
        </w:rPr>
        <w:t xml:space="preserve"> elem</w:t>
      </w:r>
      <w:r w:rsidR="00B57459">
        <w:rPr>
          <w:spacing w:val="-1"/>
          <w:lang w:val="ro-RO"/>
        </w:rPr>
        <w:t>ente de cultură şi istorie a Sta</w:t>
      </w:r>
      <w:r w:rsidR="0010740F">
        <w:rPr>
          <w:spacing w:val="-1"/>
          <w:lang w:val="ro-RO"/>
        </w:rPr>
        <w:t xml:space="preserve">telor membre ale Uniunii Europene. </w:t>
      </w:r>
    </w:p>
    <w:p w:rsidR="002D3D20" w:rsidRPr="00BD7B03" w:rsidRDefault="00016CDC" w:rsidP="00831242">
      <w:pPr>
        <w:rPr>
          <w:lang w:val="ro-RO"/>
        </w:rPr>
      </w:pPr>
      <w:r>
        <w:rPr>
          <w:lang w:val="ro-RO"/>
        </w:rPr>
        <w:t>Să</w:t>
      </w:r>
      <w:r w:rsidR="0010740F">
        <w:rPr>
          <w:lang w:val="ro-RO"/>
        </w:rPr>
        <w:t xml:space="preserve"> com</w:t>
      </w:r>
      <w:r>
        <w:rPr>
          <w:lang w:val="ro-RO"/>
        </w:rPr>
        <w:t>unice</w:t>
      </w:r>
      <w:r w:rsidR="0010740F">
        <w:rPr>
          <w:lang w:val="ro-RO"/>
        </w:rPr>
        <w:t xml:space="preserve"> în diferite limbi europene. </w:t>
      </w:r>
    </w:p>
    <w:p w:rsidR="00831242" w:rsidRPr="00BD7B03" w:rsidRDefault="00016CDC" w:rsidP="00831242">
      <w:pPr>
        <w:rPr>
          <w:lang w:val="ro-RO"/>
        </w:rPr>
      </w:pPr>
      <w:r>
        <w:rPr>
          <w:lang w:val="ro-RO"/>
        </w:rPr>
        <w:t>Să</w:t>
      </w:r>
      <w:r w:rsidR="0010740F">
        <w:rPr>
          <w:lang w:val="ro-RO"/>
        </w:rPr>
        <w:t xml:space="preserve"> înţele</w:t>
      </w:r>
      <w:r>
        <w:rPr>
          <w:lang w:val="ro-RO"/>
        </w:rPr>
        <w:t>agă</w:t>
      </w:r>
      <w:r w:rsidR="0010740F">
        <w:rPr>
          <w:lang w:val="ro-RO"/>
        </w:rPr>
        <w:t xml:space="preserve"> locul şi rolul Uniunii europene în lume.</w:t>
      </w:r>
    </w:p>
    <w:p w:rsidR="00F37772" w:rsidRDefault="008B4F8F" w:rsidP="00062A44">
      <w:pPr>
        <w:pStyle w:val="Titre2"/>
        <w:numPr>
          <w:ilvl w:val="0"/>
          <w:numId w:val="11"/>
        </w:numPr>
        <w:rPr>
          <w:lang w:val="ro-RO"/>
        </w:rPr>
      </w:pPr>
      <w:r>
        <w:rPr>
          <w:lang w:val="ro-RO"/>
        </w:rPr>
        <w:t>Competenţe</w:t>
      </w:r>
      <w:r w:rsidR="00F37772" w:rsidRPr="00BD7B03">
        <w:rPr>
          <w:spacing w:val="-23"/>
          <w:lang w:val="ro-RO"/>
        </w:rPr>
        <w:t xml:space="preserve"> </w:t>
      </w:r>
      <w:r>
        <w:rPr>
          <w:lang w:val="ro-RO"/>
        </w:rPr>
        <w:t>intercultura</w:t>
      </w:r>
      <w:r w:rsidR="00E83B84" w:rsidRPr="00BD7B03">
        <w:rPr>
          <w:lang w:val="ro-RO"/>
        </w:rPr>
        <w:t>l</w:t>
      </w:r>
      <w:r>
        <w:rPr>
          <w:lang w:val="ro-RO"/>
        </w:rPr>
        <w:t>e</w:t>
      </w:r>
    </w:p>
    <w:p w:rsidR="008B4F8F" w:rsidRPr="008B4F8F" w:rsidRDefault="00016CDC" w:rsidP="008B4F8F">
      <w:pPr>
        <w:rPr>
          <w:lang w:val="ro-RO"/>
        </w:rPr>
      </w:pPr>
      <w:r>
        <w:rPr>
          <w:lang w:val="ro-RO"/>
        </w:rPr>
        <w:t>Să</w:t>
      </w:r>
      <w:r w:rsidR="008B4F8F">
        <w:rPr>
          <w:lang w:val="ro-RO"/>
        </w:rPr>
        <w:t xml:space="preserve"> înţele</w:t>
      </w:r>
      <w:r>
        <w:rPr>
          <w:lang w:val="ro-RO"/>
        </w:rPr>
        <w:t>agă şi să pună</w:t>
      </w:r>
      <w:r w:rsidR="008B4F8F">
        <w:rPr>
          <w:lang w:val="ro-RO"/>
        </w:rPr>
        <w:t xml:space="preserve"> în practică atitudini de respect mutual. </w:t>
      </w:r>
    </w:p>
    <w:p w:rsidR="00F37772" w:rsidRPr="00BD7B03" w:rsidRDefault="00016CDC" w:rsidP="00E83B84">
      <w:pPr>
        <w:rPr>
          <w:lang w:val="ro-RO"/>
        </w:rPr>
      </w:pPr>
      <w:r>
        <w:rPr>
          <w:lang w:val="ro-RO"/>
        </w:rPr>
        <w:t>Să dezvăluie</w:t>
      </w:r>
      <w:r w:rsidR="008B4F8F">
        <w:rPr>
          <w:lang w:val="ro-RO"/>
        </w:rPr>
        <w:t xml:space="preserve"> curiozitatea faţă de diferenţele culturale şi </w:t>
      </w:r>
      <w:r w:rsidR="00DE454C">
        <w:rPr>
          <w:lang w:val="ro-RO"/>
        </w:rPr>
        <w:t>s</w:t>
      </w:r>
      <w:r w:rsidR="00DE454C">
        <w:rPr>
          <w:rFonts w:ascii="Arial" w:hAnsi="Arial" w:cs="Arial"/>
          <w:lang w:val="ro-RO"/>
        </w:rPr>
        <w:t>ǎ</w:t>
      </w:r>
      <w:r w:rsidR="00DE454C">
        <w:rPr>
          <w:lang w:val="ro-RO"/>
        </w:rPr>
        <w:t xml:space="preserve"> ia </w:t>
      </w:r>
      <w:r w:rsidR="008B4F8F">
        <w:rPr>
          <w:lang w:val="ro-RO"/>
        </w:rPr>
        <w:t xml:space="preserve">decizii în mod cooperativ şi intercultural. </w:t>
      </w:r>
    </w:p>
    <w:p w:rsidR="00F37772" w:rsidRPr="00BD7B03" w:rsidRDefault="00016CDC" w:rsidP="00E83B84">
      <w:pPr>
        <w:rPr>
          <w:lang w:val="ro-RO"/>
        </w:rPr>
      </w:pPr>
      <w:r>
        <w:rPr>
          <w:lang w:val="ro-RO"/>
        </w:rPr>
        <w:t>Să dovedească disponibilitate</w:t>
      </w:r>
      <w:r w:rsidR="008B4F8F">
        <w:rPr>
          <w:lang w:val="ro-RO"/>
        </w:rPr>
        <w:t xml:space="preserve"> de adaptare, de flexibilitate. </w:t>
      </w:r>
      <w:r>
        <w:rPr>
          <w:lang w:val="ro-RO"/>
        </w:rPr>
        <w:t>Să</w:t>
      </w:r>
      <w:r w:rsidR="008B4F8F">
        <w:rPr>
          <w:lang w:val="ro-RO"/>
        </w:rPr>
        <w:t xml:space="preserve"> fi</w:t>
      </w:r>
      <w:r>
        <w:rPr>
          <w:lang w:val="ro-RO"/>
        </w:rPr>
        <w:t>e</w:t>
      </w:r>
      <w:r w:rsidR="008B4F8F">
        <w:rPr>
          <w:lang w:val="ro-RO"/>
        </w:rPr>
        <w:t xml:space="preserve"> capabil să se adapteze la diversitate. </w:t>
      </w:r>
    </w:p>
    <w:p w:rsidR="00F37772" w:rsidRPr="00BD7B03" w:rsidRDefault="00060168" w:rsidP="00062A44">
      <w:pPr>
        <w:pStyle w:val="Titre2"/>
        <w:numPr>
          <w:ilvl w:val="0"/>
          <w:numId w:val="11"/>
        </w:numPr>
        <w:rPr>
          <w:rFonts w:cs="Arial"/>
          <w:lang w:val="ro-RO"/>
        </w:rPr>
      </w:pPr>
      <w:r>
        <w:rPr>
          <w:lang w:val="ro-RO"/>
        </w:rPr>
        <w:t>Motivaţie</w:t>
      </w:r>
      <w:r w:rsidR="00A46283" w:rsidRPr="00BD7B03">
        <w:rPr>
          <w:lang w:val="ro-RO"/>
        </w:rPr>
        <w:t>,</w:t>
      </w:r>
      <w:r w:rsidR="00F37772" w:rsidRPr="00BD7B03">
        <w:rPr>
          <w:spacing w:val="-10"/>
          <w:lang w:val="ro-RO"/>
        </w:rPr>
        <w:t xml:space="preserve"> </w:t>
      </w:r>
      <w:r>
        <w:rPr>
          <w:lang w:val="ro-RO"/>
        </w:rPr>
        <w:t>dezvoltare personală şi spirit de iniţiativă</w:t>
      </w:r>
      <w:r w:rsidR="00F37772" w:rsidRPr="00BD7B03">
        <w:rPr>
          <w:spacing w:val="-10"/>
          <w:lang w:val="ro-RO"/>
        </w:rPr>
        <w:t xml:space="preserve"> </w:t>
      </w:r>
    </w:p>
    <w:p w:rsidR="00AF13FB" w:rsidRDefault="00016CDC" w:rsidP="00E83B84">
      <w:pPr>
        <w:rPr>
          <w:lang w:val="ro-RO"/>
        </w:rPr>
      </w:pPr>
      <w:r>
        <w:rPr>
          <w:lang w:val="ro-RO"/>
        </w:rPr>
        <w:t>S</w:t>
      </w:r>
      <w:r w:rsidR="00AF13FB">
        <w:rPr>
          <w:lang w:val="ro-RO"/>
        </w:rPr>
        <w:t>ă înveţe</w:t>
      </w:r>
      <w:r>
        <w:rPr>
          <w:lang w:val="ro-RO"/>
        </w:rPr>
        <w:t xml:space="preserve"> cu plăcere</w:t>
      </w:r>
      <w:r w:rsidR="00AF13FB">
        <w:rPr>
          <w:lang w:val="ro-RO"/>
        </w:rPr>
        <w:t xml:space="preserve"> în multiple situaţii, formale şi informale.</w:t>
      </w:r>
    </w:p>
    <w:p w:rsidR="00F37772" w:rsidRPr="00BD7B03" w:rsidRDefault="00016CDC" w:rsidP="00E83B84">
      <w:pPr>
        <w:rPr>
          <w:lang w:val="ro-RO"/>
        </w:rPr>
      </w:pPr>
      <w:r>
        <w:rPr>
          <w:lang w:val="ro-RO"/>
        </w:rPr>
        <w:t>Să aibă</w:t>
      </w:r>
      <w:r w:rsidR="00AF13FB">
        <w:rPr>
          <w:lang w:val="ro-RO"/>
        </w:rPr>
        <w:t xml:space="preserve"> iniţiative </w:t>
      </w:r>
      <w:r>
        <w:rPr>
          <w:lang w:val="ro-RO"/>
        </w:rPr>
        <w:t>şi riscuri măsurate: să-şi asume</w:t>
      </w:r>
      <w:r w:rsidR="00AF13FB">
        <w:rPr>
          <w:lang w:val="ro-RO"/>
        </w:rPr>
        <w:t xml:space="preserve"> responsabilităţi în calitate de cetăţean european. </w:t>
      </w:r>
    </w:p>
    <w:p w:rsidR="007F7426" w:rsidRPr="00712EA7" w:rsidRDefault="00016CDC" w:rsidP="00831242">
      <w:pPr>
        <w:rPr>
          <w:lang w:val="it-IT"/>
        </w:rPr>
      </w:pPr>
      <w:r>
        <w:rPr>
          <w:rFonts w:eastAsia="Arial"/>
          <w:lang w:val="ro-RO"/>
        </w:rPr>
        <w:t>Să participe</w:t>
      </w:r>
      <w:r w:rsidR="00AF13FB">
        <w:rPr>
          <w:rFonts w:eastAsia="Arial"/>
          <w:lang w:val="ro-RO"/>
        </w:rPr>
        <w:t xml:space="preserve"> la schimburi transeuropene </w:t>
      </w:r>
      <w:r w:rsidR="00AF13FB" w:rsidRPr="00712EA7">
        <w:rPr>
          <w:rFonts w:eastAsia="Arial"/>
          <w:lang w:val="it-IT"/>
        </w:rPr>
        <w:t>[</w:t>
      </w:r>
      <w:r w:rsidR="00AF13FB">
        <w:rPr>
          <w:rFonts w:eastAsia="Arial"/>
          <w:lang w:val="ro-RO"/>
        </w:rPr>
        <w:t>virtuale sau reale</w:t>
      </w:r>
      <w:r w:rsidR="00AF13FB" w:rsidRPr="00712EA7">
        <w:rPr>
          <w:rFonts w:eastAsia="Arial"/>
          <w:lang w:val="it-IT"/>
        </w:rPr>
        <w:t>] în mediul şcolar, familial, asociativ sau profesional.</w:t>
      </w:r>
    </w:p>
    <w:p w:rsidR="00F37772" w:rsidRPr="00BD7B03" w:rsidRDefault="00016D22" w:rsidP="00062A44">
      <w:pPr>
        <w:pStyle w:val="Titre2"/>
        <w:numPr>
          <w:ilvl w:val="0"/>
          <w:numId w:val="11"/>
        </w:numPr>
        <w:rPr>
          <w:lang w:val="ro-RO"/>
        </w:rPr>
      </w:pPr>
      <w:r>
        <w:rPr>
          <w:lang w:val="ro-RO"/>
        </w:rPr>
        <w:t>Utilizarea TIC</w:t>
      </w:r>
    </w:p>
    <w:p w:rsidR="00016D22" w:rsidRDefault="00016CDC" w:rsidP="00E83B84">
      <w:pPr>
        <w:rPr>
          <w:lang w:val="ro-RO"/>
        </w:rPr>
      </w:pPr>
      <w:r>
        <w:rPr>
          <w:lang w:val="ro-RO"/>
        </w:rPr>
        <w:t>Să</w:t>
      </w:r>
      <w:r w:rsidR="00016D22">
        <w:rPr>
          <w:lang w:val="ro-RO"/>
        </w:rPr>
        <w:t xml:space="preserve"> fi</w:t>
      </w:r>
      <w:r>
        <w:rPr>
          <w:lang w:val="ro-RO"/>
        </w:rPr>
        <w:t>e</w:t>
      </w:r>
      <w:r w:rsidR="00016D22">
        <w:rPr>
          <w:lang w:val="ro-RO"/>
        </w:rPr>
        <w:t xml:space="preserve"> conştient de posibilităţile ş</w:t>
      </w:r>
      <w:r>
        <w:rPr>
          <w:lang w:val="ro-RO"/>
        </w:rPr>
        <w:t>i pericolele mediului virtual; să</w:t>
      </w:r>
      <w:r w:rsidR="00016D22">
        <w:rPr>
          <w:lang w:val="ro-RO"/>
        </w:rPr>
        <w:t xml:space="preserve"> fi</w:t>
      </w:r>
      <w:r>
        <w:rPr>
          <w:lang w:val="ro-RO"/>
        </w:rPr>
        <w:t>e</w:t>
      </w:r>
      <w:r w:rsidR="00016D22">
        <w:rPr>
          <w:lang w:val="ro-RO"/>
        </w:rPr>
        <w:t xml:space="preserve"> sensibilizat de etica internetului. </w:t>
      </w:r>
    </w:p>
    <w:p w:rsidR="00F37772" w:rsidRPr="00BD7B03" w:rsidRDefault="00016CDC" w:rsidP="00E83B84">
      <w:pPr>
        <w:rPr>
          <w:lang w:val="ro-RO"/>
        </w:rPr>
      </w:pPr>
      <w:r>
        <w:rPr>
          <w:lang w:val="ro-RO"/>
        </w:rPr>
        <w:t>Să</w:t>
      </w:r>
      <w:r w:rsidR="00016D22">
        <w:rPr>
          <w:lang w:val="ro-RO"/>
        </w:rPr>
        <w:t xml:space="preserve"> şti</w:t>
      </w:r>
      <w:r>
        <w:rPr>
          <w:lang w:val="ro-RO"/>
        </w:rPr>
        <w:t>e</w:t>
      </w:r>
      <w:r w:rsidR="00016D22">
        <w:rPr>
          <w:lang w:val="ro-RO"/>
        </w:rPr>
        <w:t xml:space="preserve"> să utilizeze </w:t>
      </w:r>
      <w:r w:rsidR="00016D22" w:rsidRPr="009A5D2D">
        <w:rPr>
          <w:lang w:val="ro-RO"/>
        </w:rPr>
        <w:t xml:space="preserve">diverse </w:t>
      </w:r>
      <w:r w:rsidRPr="009A5D2D">
        <w:rPr>
          <w:lang w:val="ro-RO"/>
        </w:rPr>
        <w:t>instrumente on-line; să creeze</w:t>
      </w:r>
      <w:r w:rsidR="00413973" w:rsidRPr="009A5D2D">
        <w:rPr>
          <w:lang w:val="ro-RO"/>
        </w:rPr>
        <w:t xml:space="preserve"> prop</w:t>
      </w:r>
      <w:r w:rsidRPr="009A5D2D">
        <w:rPr>
          <w:lang w:val="ro-RO"/>
        </w:rPr>
        <w:t>riul portofoliu ELICIT on</w:t>
      </w:r>
      <w:r w:rsidR="004B1B8B" w:rsidRPr="009A5D2D">
        <w:rPr>
          <w:lang w:val="ro-RO"/>
        </w:rPr>
        <w:t>-</w:t>
      </w:r>
      <w:r w:rsidRPr="009A5D2D">
        <w:rPr>
          <w:lang w:val="ro-RO"/>
        </w:rPr>
        <w:t>line</w:t>
      </w:r>
      <w:bookmarkStart w:id="0" w:name="_GoBack"/>
      <w:bookmarkEnd w:id="0"/>
      <w:r w:rsidRPr="004B1B8B">
        <w:rPr>
          <w:highlight w:val="yellow"/>
          <w:lang w:val="ro-RO"/>
        </w:rPr>
        <w:t>;</w:t>
      </w:r>
      <w:r>
        <w:rPr>
          <w:lang w:val="ro-RO"/>
        </w:rPr>
        <w:t xml:space="preserve"> să participe</w:t>
      </w:r>
      <w:r w:rsidR="00413973">
        <w:rPr>
          <w:lang w:val="ro-RO"/>
        </w:rPr>
        <w:t xml:space="preserve"> la platforme interactive si forumuri pe subiecte europene. </w:t>
      </w:r>
    </w:p>
    <w:p w:rsidR="00F37772" w:rsidRPr="00BD7B03" w:rsidRDefault="00413973" w:rsidP="0008715B">
      <w:pPr>
        <w:pStyle w:val="Titre2"/>
        <w:numPr>
          <w:ilvl w:val="0"/>
          <w:numId w:val="11"/>
        </w:numPr>
        <w:jc w:val="left"/>
        <w:rPr>
          <w:lang w:val="ro-RO"/>
        </w:rPr>
      </w:pPr>
      <w:r>
        <w:rPr>
          <w:lang w:val="ro-RO"/>
        </w:rPr>
        <w:t>Interesul instituţiilor pentru internaţionalizare/europenizare</w:t>
      </w:r>
    </w:p>
    <w:p w:rsidR="00016CDC" w:rsidRDefault="00016CDC" w:rsidP="00CF4B8D">
      <w:pPr>
        <w:rPr>
          <w:rFonts w:eastAsia="Arial"/>
          <w:lang w:val="ro-RO"/>
        </w:rPr>
      </w:pPr>
      <w:r>
        <w:rPr>
          <w:rFonts w:eastAsia="Arial"/>
          <w:lang w:val="ro-RO"/>
        </w:rPr>
        <w:t xml:space="preserve">Să lucreze într-o reţea de învăţare informală; să cunoască programe europene de educaţie şi formare; să participe la proiecte europene. </w:t>
      </w:r>
    </w:p>
    <w:p w:rsidR="00F37772" w:rsidRPr="00BD7B03" w:rsidRDefault="002D0947" w:rsidP="00CF4B8D">
      <w:pPr>
        <w:rPr>
          <w:lang w:val="ro-RO"/>
        </w:rPr>
      </w:pPr>
      <w:r>
        <w:rPr>
          <w:rFonts w:eastAsia="Arial"/>
          <w:lang w:val="ro-RO"/>
        </w:rPr>
        <w:t>Să împărtăşească experienţa de cetăţenie europeană cu ceilalţi.</w:t>
      </w:r>
    </w:p>
    <w:p w:rsidR="00F37772" w:rsidRPr="00BD7B03" w:rsidRDefault="005453B3" w:rsidP="00062A44">
      <w:pPr>
        <w:pStyle w:val="Titre2"/>
        <w:numPr>
          <w:ilvl w:val="0"/>
          <w:numId w:val="11"/>
        </w:numPr>
        <w:rPr>
          <w:lang w:val="ro-RO"/>
        </w:rPr>
      </w:pPr>
      <w:r>
        <w:rPr>
          <w:lang w:val="ro-RO"/>
        </w:rPr>
        <w:t>Evaluare</w:t>
      </w:r>
    </w:p>
    <w:p w:rsidR="00CF4B8D" w:rsidRPr="00BD7B03" w:rsidRDefault="005453B3" w:rsidP="00E83B84">
      <w:pPr>
        <w:rPr>
          <w:lang w:val="ro-RO"/>
        </w:rPr>
      </w:pPr>
      <w:r>
        <w:rPr>
          <w:lang w:val="ro-RO"/>
        </w:rPr>
        <w:t xml:space="preserve">Să cunoască instrumentele europene de evaluare şi de validare a cunoştinţelor dobândite. </w:t>
      </w:r>
      <w:r w:rsidR="0096099E">
        <w:rPr>
          <w:lang w:val="ro-RO"/>
        </w:rPr>
        <w:t>Să utilizeze acest Portofoliu ca instrument de auto-evaluare.</w:t>
      </w:r>
    </w:p>
    <w:p w:rsidR="007F7426" w:rsidRPr="00BD7B03" w:rsidRDefault="006C3667" w:rsidP="00E83B84">
      <w:pPr>
        <w:rPr>
          <w:lang w:val="ro-RO"/>
        </w:rPr>
      </w:pPr>
      <w:r>
        <w:rPr>
          <w:lang w:val="ro-RO"/>
        </w:rPr>
        <w:t>Să aibă încredere în sine şi dorinţă de a continua să înveţe şi să dezvolte conştiinţa apartenenţei europene, la scoală sau în altă parte.</w:t>
      </w:r>
    </w:p>
    <w:p w:rsidR="00F37772" w:rsidRPr="00BD7B03" w:rsidRDefault="00062A44" w:rsidP="00062A44">
      <w:pPr>
        <w:pStyle w:val="Titre2"/>
        <w:rPr>
          <w:lang w:val="ro-RO"/>
        </w:rPr>
      </w:pPr>
      <w:r w:rsidRPr="00BD7B03">
        <w:rPr>
          <w:lang w:val="ro-RO"/>
        </w:rPr>
        <w:lastRenderedPageBreak/>
        <w:t xml:space="preserve">IV.1- </w:t>
      </w:r>
      <w:r w:rsidR="003927E8" w:rsidRPr="00BD7B03">
        <w:rPr>
          <w:lang w:val="ro-RO"/>
        </w:rPr>
        <w:t>Curriculum/</w:t>
      </w:r>
      <w:r w:rsidR="00947244">
        <w:rPr>
          <w:lang w:val="ro-RO"/>
        </w:rPr>
        <w:t>Programe şcolare</w:t>
      </w:r>
    </w:p>
    <w:p w:rsidR="003927E8" w:rsidRPr="00BD7B03" w:rsidRDefault="003927E8" w:rsidP="003927E8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DBE5F1"/>
          </w:tcPr>
          <w:p w:rsidR="003927E8" w:rsidRPr="00BD7B03" w:rsidRDefault="00B83B18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Cunoştinţe şi</w:t>
            </w:r>
            <w:r w:rsidR="00113CA3" w:rsidRPr="00BD7B03">
              <w:rPr>
                <w:b/>
                <w:lang w:val="ro-RO"/>
              </w:rPr>
              <w:t xml:space="preserve"> c</w:t>
            </w:r>
            <w:r>
              <w:rPr>
                <w:b/>
                <w:lang w:val="ro-RO"/>
              </w:rPr>
              <w:t>ompetenţe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B83B18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3927E8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B83B18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3927E8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B83B18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3927E8"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B83B18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3927E8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EB26EF" w:rsidRPr="00BD7B03" w:rsidRDefault="00465CC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Cunoaşterea obiectivelor europene în materie de educaţie şi formare pe tot parcursul vieţii</w:t>
            </w:r>
          </w:p>
        </w:tc>
        <w:tc>
          <w:tcPr>
            <w:tcW w:w="1000" w:type="pct"/>
            <w:shd w:val="clear" w:color="auto" w:fill="auto"/>
          </w:tcPr>
          <w:p w:rsidR="00EB26EF" w:rsidRPr="00BD7B03" w:rsidRDefault="00EB26EF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EB26EF" w:rsidRPr="00BD7B03" w:rsidRDefault="00EB26EF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EB26EF" w:rsidRPr="00BD7B03" w:rsidRDefault="00EB26EF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EB26EF" w:rsidRPr="00BD7B03" w:rsidRDefault="00EB26EF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465CC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Cunoaşterea altor sisteme educative europene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465CC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Comparaţia cu moduri de notare şi de evaluare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Comparaţia cu parcursuri şcolare şi diplome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Pr="00BD7B03" w:rsidRDefault="00CC7F2F" w:rsidP="00CC7F2F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Cunoaşterea locului formărilor superioare europene pe scena mondială  </w:t>
            </w: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Comparaţia disciplinelor studiate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Comparaţia ritmurilor şcolare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Comparaţia programului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Punct de vedere</w:t>
            </w:r>
            <w:r w:rsidR="003927E8" w:rsidRPr="00BD7B03">
              <w:rPr>
                <w:lang w:val="ro-RO"/>
              </w:rPr>
              <w:t xml:space="preserve"> </w:t>
            </w:r>
            <w:r>
              <w:rPr>
                <w:lang w:val="ro-RO"/>
              </w:rPr>
              <w:t>naţ</w:t>
            </w:r>
            <w:r w:rsidR="00DA31D1" w:rsidRPr="00BD7B03">
              <w:rPr>
                <w:lang w:val="ro-RO"/>
              </w:rPr>
              <w:t xml:space="preserve">ional / </w:t>
            </w:r>
            <w:r>
              <w:rPr>
                <w:lang w:val="ro-RO"/>
              </w:rPr>
              <w:t>europ</w:t>
            </w:r>
            <w:r w:rsidR="003927E8" w:rsidRPr="00BD7B03">
              <w:rPr>
                <w:lang w:val="ro-RO"/>
              </w:rPr>
              <w:t>e</w:t>
            </w:r>
            <w:r>
              <w:rPr>
                <w:lang w:val="ro-RO"/>
              </w:rPr>
              <w:t>a</w:t>
            </w:r>
            <w:r w:rsidR="003927E8" w:rsidRPr="00BD7B03">
              <w:rPr>
                <w:lang w:val="ro-RO"/>
              </w:rPr>
              <w:t xml:space="preserve">n </w:t>
            </w:r>
            <w:r>
              <w:rPr>
                <w:lang w:val="ro-RO"/>
              </w:rPr>
              <w:t>a</w:t>
            </w:r>
            <w:r w:rsidR="003927E8" w:rsidRPr="00BD7B03">
              <w:rPr>
                <w:lang w:val="ro-RO"/>
              </w:rPr>
              <w:t>su</w:t>
            </w:r>
            <w:r>
              <w:rPr>
                <w:lang w:val="ro-RO"/>
              </w:rPr>
              <w:t>p</w:t>
            </w:r>
            <w:r w:rsidR="003927E8" w:rsidRPr="00BD7B03">
              <w:rPr>
                <w:lang w:val="ro-RO"/>
              </w:rPr>
              <w:t>r</w:t>
            </w:r>
            <w:r>
              <w:rPr>
                <w:lang w:val="ro-RO"/>
              </w:rPr>
              <w:t>a disciplinelor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72D18" w:rsidRPr="00BD7B03" w:rsidRDefault="00CC7F2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972D18" w:rsidRPr="00BD7B03">
              <w:rPr>
                <w:lang w:val="ro-RO"/>
              </w:rPr>
              <w:t xml:space="preserve"> …</w:t>
            </w: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3927E8" w:rsidRPr="00BD7B03" w:rsidRDefault="003927E8" w:rsidP="003927E8">
      <w:pPr>
        <w:rPr>
          <w:lang w:val="ro-RO"/>
        </w:rPr>
      </w:pPr>
    </w:p>
    <w:p w:rsidR="003927E8" w:rsidRPr="00BD7B03" w:rsidRDefault="00EB26EF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3927E8" w:rsidRPr="00BD7B03">
        <w:rPr>
          <w:lang w:val="ro-RO"/>
        </w:rPr>
        <w:lastRenderedPageBreak/>
        <w:t>IV.2-</w:t>
      </w:r>
      <w:r w:rsidR="002C6069">
        <w:rPr>
          <w:lang w:val="ro-RO"/>
        </w:rPr>
        <w:t xml:space="preserve"> Literaţie</w:t>
      </w:r>
      <w:r w:rsidR="003927E8" w:rsidRPr="00BD7B03">
        <w:rPr>
          <w:lang w:val="ro-RO"/>
        </w:rPr>
        <w:t xml:space="preserve"> </w:t>
      </w:r>
      <w:r w:rsidR="002E02D9">
        <w:rPr>
          <w:lang w:val="ro-RO"/>
        </w:rPr>
        <w:t>europeană</w:t>
      </w:r>
    </w:p>
    <w:p w:rsidR="003927E8" w:rsidRPr="00BD7B03" w:rsidRDefault="003927E8" w:rsidP="003927E8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DBE5F1"/>
          </w:tcPr>
          <w:p w:rsidR="003927E8" w:rsidRPr="00BD7B03" w:rsidRDefault="002E02D9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Domenii de cunoştinţă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2E02D9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3927E8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2E02D9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3927E8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2E02D9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3927E8"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3927E8" w:rsidRPr="00BD7B03" w:rsidRDefault="002E02D9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3927E8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E4D5D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Reţete, specialităţi din alte ţări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E4D5D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Cântece, ghicitori, versuri în alte limbi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DE4D5D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Poveşti, legende, mituri europene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DE4D5D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Principalele religii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DE4D5D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Filosofii şi principalele curente de gândire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89267E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Limbile</w:t>
            </w:r>
            <w:r w:rsidR="0089267E" w:rsidRPr="00BD7B03">
              <w:rPr>
                <w:lang w:val="ro-RO"/>
              </w:rPr>
              <w:t xml:space="preserve"> Europe</w:t>
            </w:r>
            <w:r>
              <w:rPr>
                <w:lang w:val="ro-RO"/>
              </w:rPr>
              <w:t>i</w:t>
            </w:r>
          </w:p>
        </w:tc>
        <w:tc>
          <w:tcPr>
            <w:tcW w:w="1000" w:type="pct"/>
            <w:shd w:val="clear" w:color="auto" w:fill="auto"/>
          </w:tcPr>
          <w:p w:rsidR="0089267E" w:rsidRPr="00BD7B03" w:rsidRDefault="0089267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89267E" w:rsidRPr="00BD7B03" w:rsidRDefault="0089267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89267E" w:rsidRPr="00BD7B03" w:rsidRDefault="0089267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89267E" w:rsidRPr="00BD7B03" w:rsidRDefault="0089267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27E8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Valorile şi Carta drepturilor fundamentale  </w:t>
            </w: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3927E8" w:rsidRPr="00BD7B03" w:rsidRDefault="003927E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Artele : pictură, sculptură, arhitectură, muzică</w:t>
            </w:r>
            <w:r w:rsidR="009A4E7D" w:rsidRPr="00BD7B03">
              <w:rPr>
                <w:lang w:val="ro-RO"/>
              </w:rPr>
              <w:t xml:space="preserve">, </w:t>
            </w:r>
            <w:r>
              <w:rPr>
                <w:lang w:val="ro-RO"/>
              </w:rPr>
              <w:t>dans</w:t>
            </w:r>
            <w:r w:rsidR="00527EDB" w:rsidRPr="00BD7B03">
              <w:rPr>
                <w:lang w:val="ro-RO"/>
              </w:rPr>
              <w:t xml:space="preserve">, </w:t>
            </w:r>
            <w:r>
              <w:rPr>
                <w:lang w:val="ro-RO"/>
              </w:rPr>
              <w:t>literatură, cine</w:t>
            </w:r>
            <w:r w:rsidR="009A4E7D" w:rsidRPr="00BD7B03">
              <w:rPr>
                <w:lang w:val="ro-RO"/>
              </w:rPr>
              <w:t>ma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D12EF" w:rsidP="00DD12EF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Ştiinţe</w:t>
            </w:r>
            <w:r w:rsidR="009A4E7D" w:rsidRPr="00BD7B03">
              <w:rPr>
                <w:lang w:val="ro-RO"/>
              </w:rPr>
              <w:t xml:space="preserve">, </w:t>
            </w:r>
            <w:r>
              <w:rPr>
                <w:lang w:val="ro-RO"/>
              </w:rPr>
              <w:t>tehnică şi marile proiecte industriale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Istoria Europei şi a construcţiei Uniunii 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Instituţiile europene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A4E7D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Uniunea Europeană în lume</w:t>
            </w:r>
            <w:r w:rsidR="009A4E7D" w:rsidRPr="00BD7B03">
              <w:rPr>
                <w:lang w:val="ro-RO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A4E7D" w:rsidRPr="00BD7B03" w:rsidRDefault="009A4E7D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113CA3" w:rsidRPr="00BD7B03" w:rsidRDefault="00DD12EF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 domenii</w:t>
            </w:r>
            <w:r w:rsidR="00113CA3" w:rsidRPr="00BD7B03">
              <w:rPr>
                <w:lang w:val="ro-RO"/>
              </w:rPr>
              <w:t xml:space="preserve"> …</w:t>
            </w: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113CA3" w:rsidRPr="00BD7B03" w:rsidRDefault="00113CA3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Pr="00BD7B03" w:rsidRDefault="005D61E0" w:rsidP="003927E8">
      <w:pPr>
        <w:rPr>
          <w:lang w:val="ro-RO"/>
        </w:rPr>
      </w:pPr>
    </w:p>
    <w:p w:rsidR="005D61E0" w:rsidRPr="00BD7B03" w:rsidRDefault="00113CA3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7335C0">
        <w:rPr>
          <w:lang w:val="ro-RO"/>
        </w:rPr>
        <w:lastRenderedPageBreak/>
        <w:t>IV.3- Competenţe interculturale</w:t>
      </w:r>
    </w:p>
    <w:p w:rsidR="005D61E0" w:rsidRPr="00BD7B03" w:rsidRDefault="005D61E0" w:rsidP="005D61E0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1825"/>
        <w:gridCol w:w="1825"/>
        <w:gridCol w:w="1825"/>
        <w:gridCol w:w="1825"/>
      </w:tblGrid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DBE5F1"/>
          </w:tcPr>
          <w:p w:rsidR="005D61E0" w:rsidRPr="00BD7B03" w:rsidRDefault="00242C71" w:rsidP="00242C71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Cunoştinţe şi competenţe 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AE7FCF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AE7FCF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5D61E0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AE7FCF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5D61E0"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AE7FCF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5D61E0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comunice</w:t>
            </w:r>
            <w:r w:rsidR="0091034B">
              <w:rPr>
                <w:lang w:val="ro-RO"/>
              </w:rPr>
              <w:t xml:space="preserve"> în alte limbi europene</w:t>
            </w: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113CA3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domine</w:t>
            </w:r>
            <w:r w:rsidR="0091034B">
              <w:rPr>
                <w:lang w:val="ro-RO"/>
              </w:rPr>
              <w:t xml:space="preserve"> teama de necunoscut</w:t>
            </w: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comunice</w:t>
            </w:r>
            <w:r w:rsidR="0091034B">
              <w:rPr>
                <w:lang w:val="ro-RO"/>
              </w:rPr>
              <w:t xml:space="preserve"> cu persoane noi</w:t>
            </w: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113CA3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91034B">
              <w:rPr>
                <w:lang w:val="ro-RO"/>
              </w:rPr>
              <w:t xml:space="preserve"> fi</w:t>
            </w:r>
            <w:r>
              <w:rPr>
                <w:lang w:val="ro-RO"/>
              </w:rPr>
              <w:t>e</w:t>
            </w:r>
            <w:r w:rsidR="0091034B">
              <w:rPr>
                <w:lang w:val="ro-RO"/>
              </w:rPr>
              <w:t xml:space="preserve"> curios de diferenţe</w:t>
            </w: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asculte</w:t>
            </w:r>
            <w:r w:rsidR="0091034B">
              <w:rPr>
                <w:lang w:val="ro-RO"/>
              </w:rPr>
              <w:t xml:space="preserve"> interlocutorii</w:t>
            </w: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27EDB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respecte</w:t>
            </w:r>
            <w:r w:rsidR="0091034B">
              <w:rPr>
                <w:lang w:val="ro-RO"/>
              </w:rPr>
              <w:t xml:space="preserve"> cuvântul celorlalţi</w:t>
            </w:r>
          </w:p>
        </w:tc>
        <w:tc>
          <w:tcPr>
            <w:tcW w:w="1000" w:type="pct"/>
            <w:shd w:val="clear" w:color="auto" w:fill="auto"/>
          </w:tcPr>
          <w:p w:rsidR="00527EDB" w:rsidRPr="00BD7B03" w:rsidRDefault="00527ED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27EDB" w:rsidRPr="00BD7B03" w:rsidRDefault="00527ED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27EDB" w:rsidRPr="00BD7B03" w:rsidRDefault="00527ED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27EDB" w:rsidRPr="00BD7B03" w:rsidRDefault="00527EDB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interacţioneze</w:t>
            </w: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113CA3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facă</w:t>
            </w:r>
            <w:r w:rsidR="0091034B">
              <w:rPr>
                <w:lang w:val="ro-RO"/>
              </w:rPr>
              <w:t xml:space="preserve"> diferenţa î</w:t>
            </w:r>
            <w:r w:rsidR="007262EC" w:rsidRPr="00BD7B03">
              <w:rPr>
                <w:lang w:val="ro-RO"/>
              </w:rPr>
              <w:t>ntre « res</w:t>
            </w:r>
            <w:r w:rsidR="0091034B">
              <w:rPr>
                <w:lang w:val="ro-RO"/>
              </w:rPr>
              <w:t>pect » şi « toleranţă</w:t>
            </w:r>
            <w:r w:rsidR="007262EC" w:rsidRPr="00BD7B03">
              <w:rPr>
                <w:lang w:val="ro-RO"/>
              </w:rPr>
              <w:t> »</w:t>
            </w: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113CA3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facă</w:t>
            </w:r>
            <w:r w:rsidR="0091034B">
              <w:rPr>
                <w:lang w:val="ro-RO"/>
              </w:rPr>
              <w:t xml:space="preserve"> loc comportamentelor netradiţionale</w:t>
            </w: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3CA3" w:rsidRPr="00BD7B03" w:rsidRDefault="00113CA3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7262EC" w:rsidRPr="00BD7B03" w:rsidRDefault="00242C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vegheze</w:t>
            </w:r>
            <w:r w:rsidR="0091034B">
              <w:rPr>
                <w:lang w:val="ro-RO"/>
              </w:rPr>
              <w:t xml:space="preserve"> la respectarea valorilor Cartei drepturilor fundamentale a UE</w:t>
            </w: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7262EC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ia</w:t>
            </w:r>
            <w:r w:rsidR="0091034B">
              <w:rPr>
                <w:lang w:val="ro-RO"/>
              </w:rPr>
              <w:t xml:space="preserve"> cuvântul pentru a apăra valorile prevăzute de</w:t>
            </w:r>
            <w:r>
              <w:rPr>
                <w:lang w:val="ro-RO"/>
              </w:rPr>
              <w:t xml:space="preserve"> Carta drepturilor fundamentale</w:t>
            </w: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1034B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se angajeze</w:t>
            </w:r>
            <w:r w:rsidR="0091034B">
              <w:rPr>
                <w:lang w:val="ro-RO"/>
              </w:rPr>
              <w:t xml:space="preserve"> în acţiuni de apărare a drepturilor fundamentale </w:t>
            </w:r>
          </w:p>
          <w:p w:rsidR="007262EC" w:rsidRPr="00BD7B03" w:rsidRDefault="007262EC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7262EC" w:rsidRPr="00BD7B03" w:rsidRDefault="007262EC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972D18" w:rsidRPr="00BD7B03" w:rsidRDefault="0091034B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972D18" w:rsidRPr="00BD7B03">
              <w:rPr>
                <w:lang w:val="ro-RO"/>
              </w:rPr>
              <w:t xml:space="preserve"> …</w:t>
            </w: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Pr="00BD7B03" w:rsidRDefault="005D61E0" w:rsidP="005D61E0">
      <w:pPr>
        <w:rPr>
          <w:lang w:val="ro-RO"/>
        </w:rPr>
      </w:pPr>
    </w:p>
    <w:p w:rsidR="005D61E0" w:rsidRPr="00BD7B03" w:rsidRDefault="00DA31D1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4520A2">
        <w:rPr>
          <w:lang w:val="ro-RO"/>
        </w:rPr>
        <w:lastRenderedPageBreak/>
        <w:t>IV.4- Motivaţie, dezvoltare persona</w:t>
      </w:r>
      <w:r w:rsidR="005D61E0" w:rsidRPr="00BD7B03">
        <w:rPr>
          <w:lang w:val="ro-RO"/>
        </w:rPr>
        <w:t>l</w:t>
      </w:r>
      <w:r w:rsidR="004520A2">
        <w:rPr>
          <w:lang w:val="ro-RO"/>
        </w:rPr>
        <w:t>ă şi spirit de iniţiativă</w:t>
      </w:r>
    </w:p>
    <w:p w:rsidR="005D61E0" w:rsidRPr="00BD7B03" w:rsidRDefault="005D61E0" w:rsidP="005D61E0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479"/>
        <w:gridCol w:w="1858"/>
        <w:gridCol w:w="1858"/>
        <w:gridCol w:w="1858"/>
      </w:tblGrid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DBE5F1"/>
          </w:tcPr>
          <w:p w:rsidR="005D61E0" w:rsidRPr="00BD7B03" w:rsidRDefault="004557F1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Competenţe şi atitudini</w:t>
            </w:r>
          </w:p>
        </w:tc>
        <w:tc>
          <w:tcPr>
            <w:tcW w:w="796" w:type="pct"/>
            <w:shd w:val="clear" w:color="auto" w:fill="DBE5F1"/>
          </w:tcPr>
          <w:p w:rsidR="005D61E0" w:rsidRPr="00BD7B03" w:rsidRDefault="004557F1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4557F1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5D61E0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4557F1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5D61E0"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4557F1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5D61E0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5661A">
              <w:rPr>
                <w:lang w:val="ro-RO"/>
              </w:rPr>
              <w:t xml:space="preserve"> fi</w:t>
            </w:r>
            <w:r>
              <w:rPr>
                <w:lang w:val="ro-RO"/>
              </w:rPr>
              <w:t>e</w:t>
            </w:r>
            <w:r w:rsidR="00C5661A">
              <w:rPr>
                <w:lang w:val="ro-RO"/>
              </w:rPr>
              <w:t xml:space="preserve"> curios de noile lucruri învăţate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înveţe</w:t>
            </w:r>
            <w:r w:rsidR="00C5661A">
              <w:rPr>
                <w:lang w:val="ro-RO"/>
              </w:rPr>
              <w:t xml:space="preserve"> să caute informaţii în media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înveţe</w:t>
            </w:r>
            <w:r w:rsidR="00C5661A">
              <w:rPr>
                <w:lang w:val="ro-RO"/>
              </w:rPr>
              <w:t xml:space="preserve"> să selecteze informaţiile primite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5661A">
              <w:rPr>
                <w:lang w:val="ro-RO"/>
              </w:rPr>
              <w:t xml:space="preserve"> şti</w:t>
            </w:r>
            <w:r>
              <w:rPr>
                <w:lang w:val="ro-RO"/>
              </w:rPr>
              <w:t>e</w:t>
            </w:r>
            <w:r w:rsidR="00C5661A">
              <w:rPr>
                <w:lang w:val="ro-RO"/>
              </w:rPr>
              <w:t xml:space="preserve"> să verifice sursele unei informaţii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5661A">
              <w:rPr>
                <w:lang w:val="ro-RO"/>
              </w:rPr>
              <w:t xml:space="preserve"> fi</w:t>
            </w:r>
            <w:r>
              <w:rPr>
                <w:lang w:val="ro-RO"/>
              </w:rPr>
              <w:t>e</w:t>
            </w:r>
            <w:r w:rsidR="00C5661A">
              <w:rPr>
                <w:lang w:val="ro-RO"/>
              </w:rPr>
              <w:t xml:space="preserve"> curios de parcursul de formare propus de UE 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D61E0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5661A">
              <w:rPr>
                <w:lang w:val="ro-RO"/>
              </w:rPr>
              <w:t xml:space="preserve"> fi</w:t>
            </w:r>
            <w:r>
              <w:rPr>
                <w:lang w:val="ro-RO"/>
              </w:rPr>
              <w:t>e</w:t>
            </w:r>
            <w:r w:rsidR="00C5661A">
              <w:rPr>
                <w:lang w:val="ro-RO"/>
              </w:rPr>
              <w:t xml:space="preserve"> curios de diversele programe de educaţie şi de formare </w:t>
            </w:r>
            <w:r w:rsidR="00C5661A">
              <w:rPr>
                <w:i/>
                <w:lang w:val="ro-RO"/>
              </w:rPr>
              <w:t xml:space="preserve">pe tot parcursul vieţii, </w:t>
            </w:r>
            <w:r w:rsidR="00C5661A">
              <w:rPr>
                <w:lang w:val="ro-RO"/>
              </w:rPr>
              <w:t>propuse de UE</w:t>
            </w:r>
          </w:p>
        </w:tc>
        <w:tc>
          <w:tcPr>
            <w:tcW w:w="7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115E08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îndrăznească</w:t>
            </w:r>
            <w:r w:rsidR="00C5661A">
              <w:rPr>
                <w:lang w:val="ro-RO"/>
              </w:rPr>
              <w:t xml:space="preserve"> să ceară sfaturi şi sprijin</w:t>
            </w:r>
          </w:p>
        </w:tc>
        <w:tc>
          <w:tcPr>
            <w:tcW w:w="796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972D18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înveţe</w:t>
            </w:r>
            <w:r w:rsidR="00536AF8">
              <w:rPr>
                <w:lang w:val="ro-RO"/>
              </w:rPr>
              <w:t xml:space="preserve"> să se autoevalueze </w:t>
            </w:r>
          </w:p>
        </w:tc>
        <w:tc>
          <w:tcPr>
            <w:tcW w:w="796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115E08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Să-şi stăpânească</w:t>
            </w:r>
            <w:r w:rsidR="00536AF8">
              <w:rPr>
                <w:lang w:val="ro-RO"/>
              </w:rPr>
              <w:t xml:space="preserve"> teama de a pleca, de a schimba mediul </w:t>
            </w:r>
          </w:p>
        </w:tc>
        <w:tc>
          <w:tcPr>
            <w:tcW w:w="796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115E08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descopere</w:t>
            </w:r>
            <w:r w:rsidR="00536AF8">
              <w:rPr>
                <w:lang w:val="ro-RO"/>
              </w:rPr>
              <w:t xml:space="preserve"> condiţiile de viaţă şi de muncă în ţările UE</w:t>
            </w:r>
          </w:p>
        </w:tc>
        <w:tc>
          <w:tcPr>
            <w:tcW w:w="796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115E08" w:rsidRPr="00BD7B03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măsoare riscurile şi să îndrăznească</w:t>
            </w:r>
            <w:r w:rsidR="00536AF8">
              <w:rPr>
                <w:lang w:val="ro-RO"/>
              </w:rPr>
              <w:t xml:space="preserve"> să aibă iniţiativă</w:t>
            </w:r>
          </w:p>
        </w:tc>
        <w:tc>
          <w:tcPr>
            <w:tcW w:w="796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536AF8" w:rsidRDefault="00E323A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militeze</w:t>
            </w:r>
            <w:r w:rsidR="00536AF8">
              <w:rPr>
                <w:lang w:val="ro-RO"/>
              </w:rPr>
              <w:t xml:space="preserve"> pentru o armonizare socială în UE</w:t>
            </w:r>
          </w:p>
          <w:p w:rsidR="00115E08" w:rsidRPr="00BD7B03" w:rsidRDefault="00115E08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796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115E08" w:rsidRPr="00BD7B03" w:rsidRDefault="00115E0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03" w:type="pct"/>
            <w:shd w:val="clear" w:color="auto" w:fill="auto"/>
          </w:tcPr>
          <w:p w:rsidR="00972D18" w:rsidRPr="00BD7B03" w:rsidRDefault="00536AF8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972D18" w:rsidRPr="00BD7B03">
              <w:rPr>
                <w:lang w:val="ro-RO"/>
              </w:rPr>
              <w:t>…</w:t>
            </w: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72D18" w:rsidRPr="00BD7B03" w:rsidRDefault="00972D18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796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Pr="00BD7B03" w:rsidRDefault="005D61E0" w:rsidP="005D61E0">
      <w:pPr>
        <w:rPr>
          <w:lang w:val="ro-RO"/>
        </w:rPr>
      </w:pPr>
    </w:p>
    <w:p w:rsidR="005D61E0" w:rsidRPr="00BD7B03" w:rsidRDefault="00DA31D1" w:rsidP="00712EA7">
      <w:pPr>
        <w:pStyle w:val="Titre2"/>
        <w:rPr>
          <w:lang w:val="ro-RO"/>
        </w:rPr>
      </w:pPr>
      <w:r w:rsidRPr="00BD7B03">
        <w:rPr>
          <w:lang w:val="ro-RO"/>
        </w:rPr>
        <w:br w:type="page"/>
      </w:r>
      <w:r w:rsidR="007D5A96">
        <w:rPr>
          <w:lang w:val="ro-RO"/>
        </w:rPr>
        <w:lastRenderedPageBreak/>
        <w:t>IV.5- Utilizarea TIC</w:t>
      </w:r>
    </w:p>
    <w:p w:rsidR="005D61E0" w:rsidRPr="00BD7B03" w:rsidRDefault="005D61E0" w:rsidP="005D61E0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7"/>
        <w:gridCol w:w="1559"/>
        <w:gridCol w:w="1843"/>
        <w:gridCol w:w="1845"/>
        <w:gridCol w:w="1664"/>
      </w:tblGrid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DBE5F1"/>
          </w:tcPr>
          <w:p w:rsidR="005D61E0" w:rsidRPr="00BD7B03" w:rsidRDefault="00D219B6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Cunoştinţe şi competenţe</w:t>
            </w:r>
          </w:p>
        </w:tc>
        <w:tc>
          <w:tcPr>
            <w:tcW w:w="839" w:type="pct"/>
            <w:shd w:val="clear" w:color="auto" w:fill="DBE5F1"/>
          </w:tcPr>
          <w:p w:rsidR="005D61E0" w:rsidRPr="00BD7B03" w:rsidRDefault="003E1E22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992" w:type="pct"/>
            <w:shd w:val="clear" w:color="auto" w:fill="DBE5F1"/>
          </w:tcPr>
          <w:p w:rsidR="005D61E0" w:rsidRPr="00BD7B03" w:rsidRDefault="003E1E22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5D61E0" w:rsidRPr="00BD7B03">
              <w:rPr>
                <w:b/>
                <w:lang w:val="ro-RO"/>
              </w:rPr>
              <w:t>nt B1</w:t>
            </w:r>
          </w:p>
        </w:tc>
        <w:tc>
          <w:tcPr>
            <w:tcW w:w="993" w:type="pct"/>
            <w:shd w:val="clear" w:color="auto" w:fill="DBE5F1"/>
          </w:tcPr>
          <w:p w:rsidR="005D61E0" w:rsidRPr="00BD7B03" w:rsidRDefault="003E1E22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5D61E0" w:rsidRPr="00BD7B03">
              <w:rPr>
                <w:b/>
                <w:lang w:val="ro-RO"/>
              </w:rPr>
              <w:t>nt B2</w:t>
            </w:r>
          </w:p>
        </w:tc>
        <w:tc>
          <w:tcPr>
            <w:tcW w:w="896" w:type="pct"/>
            <w:shd w:val="clear" w:color="auto" w:fill="DBE5F1"/>
          </w:tcPr>
          <w:p w:rsidR="005D61E0" w:rsidRPr="00BD7B03" w:rsidRDefault="003E1E22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5D61E0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63D6B">
              <w:rPr>
                <w:lang w:val="ro-RO"/>
              </w:rPr>
              <w:t xml:space="preserve"> </w:t>
            </w:r>
            <w:r>
              <w:rPr>
                <w:lang w:val="ro-RO"/>
              </w:rPr>
              <w:t>întreţină</w:t>
            </w:r>
            <w:r w:rsidR="00C63D6B">
              <w:rPr>
                <w:lang w:val="ro-RO"/>
              </w:rPr>
              <w:t xml:space="preserve"> o corespondenţă permanentă via email cu prieteni europeni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participe</w:t>
            </w:r>
            <w:r w:rsidR="00C63D6B">
              <w:rPr>
                <w:lang w:val="ro-RO"/>
              </w:rPr>
              <w:t xml:space="preserve"> în mod reflexiv la schimburi pe reţele sociale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C63D6B">
              <w:rPr>
                <w:lang w:val="ro-RO"/>
              </w:rPr>
              <w:t xml:space="preserve"> cuno</w:t>
            </w:r>
            <w:r>
              <w:rPr>
                <w:lang w:val="ro-RO"/>
              </w:rPr>
              <w:t>ască</w:t>
            </w:r>
            <w:r w:rsidR="00C63D6B">
              <w:rPr>
                <w:lang w:val="ro-RO"/>
              </w:rPr>
              <w:t xml:space="preserve"> diferenţa între domeniu</w:t>
            </w:r>
            <w:r>
              <w:rPr>
                <w:lang w:val="ro-RO"/>
              </w:rPr>
              <w:t>l privat şi domeniul public şi să acţioneze</w:t>
            </w:r>
            <w:r w:rsidR="00C63D6B">
              <w:rPr>
                <w:lang w:val="ro-RO"/>
              </w:rPr>
              <w:t xml:space="preserve"> în consecinţă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participe</w:t>
            </w:r>
            <w:r w:rsidR="00F31FF3">
              <w:rPr>
                <w:lang w:val="ro-RO"/>
              </w:rPr>
              <w:t xml:space="preserve"> la un grup de lucru pe o platformă numerică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participe</w:t>
            </w:r>
            <w:r w:rsidR="006737A9">
              <w:rPr>
                <w:lang w:val="ro-RO"/>
              </w:rPr>
              <w:t xml:space="preserve"> la o reţea europeană sau internaţională via Internet 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714198">
              <w:rPr>
                <w:lang w:val="ro-RO"/>
              </w:rPr>
              <w:t xml:space="preserve"> cuno</w:t>
            </w:r>
            <w:r>
              <w:rPr>
                <w:lang w:val="ro-RO"/>
              </w:rPr>
              <w:t>ască</w:t>
            </w:r>
            <w:r w:rsidR="00714198">
              <w:rPr>
                <w:lang w:val="ro-RO"/>
              </w:rPr>
              <w:t xml:space="preserve"> </w:t>
            </w:r>
            <w:r>
              <w:rPr>
                <w:lang w:val="ro-RO"/>
              </w:rPr>
              <w:t>şi să aplice</w:t>
            </w:r>
            <w:r w:rsidR="00714198">
              <w:rPr>
                <w:lang w:val="ro-RO"/>
              </w:rPr>
              <w:t xml:space="preserve"> regulile de etică pe web 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714198">
              <w:rPr>
                <w:lang w:val="ro-RO"/>
              </w:rPr>
              <w:t xml:space="preserve"> fi</w:t>
            </w:r>
            <w:r>
              <w:rPr>
                <w:lang w:val="ro-RO"/>
              </w:rPr>
              <w:t>e</w:t>
            </w:r>
            <w:r w:rsidR="00714198">
              <w:rPr>
                <w:lang w:val="ro-RO"/>
              </w:rPr>
              <w:t xml:space="preserve"> avertizat despre riscurile şi pericolele de pe anumite site-uri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0C0F91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714198">
              <w:rPr>
                <w:lang w:val="ro-RO"/>
              </w:rPr>
              <w:t xml:space="preserve"> construi</w:t>
            </w:r>
            <w:r>
              <w:rPr>
                <w:lang w:val="ro-RO"/>
              </w:rPr>
              <w:t>ască</w:t>
            </w:r>
            <w:r w:rsidR="00714198">
              <w:rPr>
                <w:lang w:val="ro-RO"/>
              </w:rPr>
              <w:t xml:space="preserve"> propriul site/blog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cunoască şi să utilizeze</w:t>
            </w:r>
            <w:r w:rsidR="000C0F91">
              <w:rPr>
                <w:lang w:val="ro-RO"/>
              </w:rPr>
              <w:t xml:space="preserve"> site-urile instituţiilor europene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cunoască şi să utilizeze</w:t>
            </w:r>
            <w:r w:rsidR="000C0F91">
              <w:rPr>
                <w:lang w:val="ro-RO"/>
              </w:rPr>
              <w:t xml:space="preserve"> site-urile programelor europene de educaţie, de formare şi de căutare a unui loc de muncă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Să efectueze </w:t>
            </w:r>
            <w:r w:rsidR="009E543C">
              <w:rPr>
                <w:lang w:val="ro-RO"/>
              </w:rPr>
              <w:t>evaluări</w:t>
            </w:r>
            <w:r w:rsidR="0080517E">
              <w:rPr>
                <w:lang w:val="ro-RO"/>
              </w:rPr>
              <w:t xml:space="preserve"> online</w:t>
            </w: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5D61E0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realizeze</w:t>
            </w:r>
            <w:r w:rsidR="0080517E">
              <w:rPr>
                <w:lang w:val="ro-RO"/>
              </w:rPr>
              <w:t xml:space="preserve"> propriul p</w:t>
            </w:r>
            <w:r w:rsidR="00224B94">
              <w:rPr>
                <w:lang w:val="ro-RO"/>
              </w:rPr>
              <w:t>or</w:t>
            </w:r>
            <w:r w:rsidR="0080517E">
              <w:rPr>
                <w:lang w:val="ro-RO"/>
              </w:rPr>
              <w:t>tofoliu european online</w:t>
            </w:r>
          </w:p>
        </w:tc>
        <w:tc>
          <w:tcPr>
            <w:tcW w:w="839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972D18" w:rsidRPr="00BD7B03" w:rsidRDefault="00D219B6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</w:t>
            </w:r>
            <w:r w:rsidR="0080517E">
              <w:rPr>
                <w:lang w:val="ro-RO"/>
              </w:rPr>
              <w:t xml:space="preserve"> construi</w:t>
            </w:r>
            <w:r>
              <w:rPr>
                <w:lang w:val="ro-RO"/>
              </w:rPr>
              <w:t>ască</w:t>
            </w:r>
            <w:r w:rsidR="0080517E">
              <w:rPr>
                <w:lang w:val="ro-RO"/>
              </w:rPr>
              <w:t xml:space="preserve"> CV-ul european online</w:t>
            </w:r>
          </w:p>
        </w:tc>
        <w:tc>
          <w:tcPr>
            <w:tcW w:w="839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972D18" w:rsidRPr="00BD7B03" w:rsidRDefault="00972D18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280" w:type="pct"/>
            <w:shd w:val="clear" w:color="auto" w:fill="auto"/>
          </w:tcPr>
          <w:p w:rsidR="008424EE" w:rsidRPr="00BD7B03" w:rsidRDefault="0080517E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8424EE" w:rsidRPr="00BD7B03">
              <w:rPr>
                <w:lang w:val="ro-RO"/>
              </w:rPr>
              <w:t>…</w:t>
            </w:r>
          </w:p>
          <w:p w:rsidR="008424EE" w:rsidRPr="00BD7B03" w:rsidRDefault="008424EE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8424EE" w:rsidRPr="00BD7B03" w:rsidRDefault="008424EE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839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2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993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896" w:type="pct"/>
            <w:shd w:val="clear" w:color="auto" w:fill="auto"/>
          </w:tcPr>
          <w:p w:rsidR="008424EE" w:rsidRPr="00BD7B03" w:rsidRDefault="008424EE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Pr="00BD7B03" w:rsidRDefault="005D61E0" w:rsidP="005D61E0">
      <w:pPr>
        <w:rPr>
          <w:lang w:val="ro-RO"/>
        </w:rPr>
      </w:pPr>
    </w:p>
    <w:p w:rsidR="005D61E0" w:rsidRPr="00BD7B03" w:rsidRDefault="008424EE" w:rsidP="008424EE">
      <w:pPr>
        <w:pStyle w:val="Titre2"/>
        <w:jc w:val="left"/>
        <w:rPr>
          <w:lang w:val="ro-RO"/>
        </w:rPr>
      </w:pPr>
      <w:r w:rsidRPr="00BD7B03">
        <w:rPr>
          <w:lang w:val="ro-RO"/>
        </w:rPr>
        <w:lastRenderedPageBreak/>
        <w:t xml:space="preserve">IV.6- </w:t>
      </w:r>
      <w:r w:rsidR="00D7586D">
        <w:rPr>
          <w:lang w:val="ro-RO"/>
        </w:rPr>
        <w:t xml:space="preserve">Interesul instituţiilor pentru internaţionalizare / europenizare </w:t>
      </w:r>
    </w:p>
    <w:p w:rsidR="005D61E0" w:rsidRPr="00BD7B03" w:rsidRDefault="005D61E0" w:rsidP="005D61E0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621"/>
        <w:gridCol w:w="1858"/>
        <w:gridCol w:w="1858"/>
        <w:gridCol w:w="1858"/>
      </w:tblGrid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DBE5F1"/>
          </w:tcPr>
          <w:p w:rsidR="005D61E0" w:rsidRPr="00BD7B03" w:rsidRDefault="00D7586D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Competenţe şi atitudini</w:t>
            </w:r>
          </w:p>
        </w:tc>
        <w:tc>
          <w:tcPr>
            <w:tcW w:w="873" w:type="pct"/>
            <w:shd w:val="clear" w:color="auto" w:fill="DBE5F1"/>
          </w:tcPr>
          <w:p w:rsidR="005D61E0" w:rsidRPr="00BD7B03" w:rsidRDefault="00D7586D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7586D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 – Independe</w:t>
            </w:r>
            <w:r w:rsidR="005D61E0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5D61E0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 w:rsidRPr="00BD7B03">
              <w:rPr>
                <w:b/>
                <w:lang w:val="ro-RO"/>
              </w:rPr>
              <w:t>I</w:t>
            </w:r>
            <w:r w:rsidR="00D7586D">
              <w:rPr>
                <w:b/>
                <w:lang w:val="ro-RO"/>
              </w:rPr>
              <w:t>ndepende</w:t>
            </w:r>
            <w:r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7586D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5D61E0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705F64" w:rsidP="00705F64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cuno</w:t>
            </w:r>
            <w:r w:rsidR="00B72485">
              <w:rPr>
                <w:lang w:val="ro-RO"/>
              </w:rPr>
              <w:t>a</w:t>
            </w:r>
            <w:r>
              <w:rPr>
                <w:lang w:val="ro-RO"/>
              </w:rPr>
              <w:t>sc</w:t>
            </w:r>
            <w:r w:rsidR="00B72485">
              <w:rPr>
                <w:lang w:val="ro-RO"/>
              </w:rPr>
              <w:t>ă</w:t>
            </w:r>
            <w:r>
              <w:rPr>
                <w:lang w:val="ro-RO"/>
              </w:rPr>
              <w:t xml:space="preserve"> proiectul instituţiei 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705F64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reperez</w:t>
            </w:r>
            <w:r w:rsidR="00B72485">
              <w:rPr>
                <w:lang w:val="ro-RO"/>
              </w:rPr>
              <w:t>e</w:t>
            </w:r>
            <w:r>
              <w:rPr>
                <w:lang w:val="ro-RO"/>
              </w:rPr>
              <w:t xml:space="preserve"> elementele de deschidere europeană şi internaţională (cluburi, ziare, afişe, mediatică</w:t>
            </w:r>
            <w:r w:rsidR="007F3A5C" w:rsidRPr="00BD7B03">
              <w:rPr>
                <w:lang w:val="ro-RO"/>
              </w:rPr>
              <w:t>, etc.)</w:t>
            </w:r>
            <w:r>
              <w:rPr>
                <w:lang w:val="ro-RO"/>
              </w:rPr>
              <w:t xml:space="preserve"> </w:t>
            </w:r>
            <w:r w:rsidR="00B72485">
              <w:rPr>
                <w:lang w:val="ro-RO"/>
              </w:rPr>
              <w:t>ale şcolii</w:t>
            </w:r>
            <w:r>
              <w:rPr>
                <w:lang w:val="ro-RO"/>
              </w:rPr>
              <w:t xml:space="preserve"> sau ale locului de muncă 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08715B" w:rsidRPr="00BD7B03" w:rsidRDefault="00705F64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constat</w:t>
            </w:r>
            <w:r w:rsidR="00B72485">
              <w:rPr>
                <w:lang w:val="ro-RO"/>
              </w:rPr>
              <w:t>e</w:t>
            </w:r>
            <w:r>
              <w:rPr>
                <w:lang w:val="ro-RO"/>
              </w:rPr>
              <w:t xml:space="preserve"> adecvarea sau divergenţa între declaraţii şi acţiuni </w:t>
            </w:r>
          </w:p>
        </w:tc>
        <w:tc>
          <w:tcPr>
            <w:tcW w:w="873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08715B" w:rsidRPr="00BD7B03" w:rsidRDefault="00EB6BE4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particip</w:t>
            </w:r>
            <w:r w:rsidR="00B72485">
              <w:rPr>
                <w:lang w:val="ro-RO"/>
              </w:rPr>
              <w:t>e</w:t>
            </w:r>
            <w:r>
              <w:rPr>
                <w:lang w:val="ro-RO"/>
              </w:rPr>
              <w:t xml:space="preserve"> la informarea colegilor asupra chestiunilor europene şi internaţionale</w:t>
            </w:r>
          </w:p>
        </w:tc>
        <w:tc>
          <w:tcPr>
            <w:tcW w:w="873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901FA7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propun</w:t>
            </w:r>
            <w:r w:rsidR="00B72485">
              <w:rPr>
                <w:lang w:val="ro-RO"/>
              </w:rPr>
              <w:t>ă</w:t>
            </w:r>
            <w:r>
              <w:rPr>
                <w:lang w:val="ro-RO"/>
              </w:rPr>
              <w:t xml:space="preserve"> noi acţiuni europene şi internaţionale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4D5FF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cuno</w:t>
            </w:r>
            <w:r w:rsidR="00B72485">
              <w:rPr>
                <w:lang w:val="ro-RO"/>
              </w:rPr>
              <w:t>a</w:t>
            </w:r>
            <w:r>
              <w:rPr>
                <w:lang w:val="ro-RO"/>
              </w:rPr>
              <w:t>sc</w:t>
            </w:r>
            <w:r w:rsidR="00B72485">
              <w:rPr>
                <w:lang w:val="ro-RO"/>
              </w:rPr>
              <w:t>ă</w:t>
            </w:r>
            <w:r>
              <w:rPr>
                <w:lang w:val="ro-RO"/>
              </w:rPr>
              <w:t xml:space="preserve"> persoane de contact pentru proiectele europene</w:t>
            </w:r>
            <w:r w:rsidR="00B72485">
              <w:rPr>
                <w:lang w:val="ro-RO"/>
              </w:rPr>
              <w:t xml:space="preserve"> din oraşul</w:t>
            </w:r>
            <w:r>
              <w:rPr>
                <w:lang w:val="ro-RO"/>
              </w:rPr>
              <w:t>/regi</w:t>
            </w:r>
            <w:r w:rsidR="00B72485">
              <w:rPr>
                <w:lang w:val="ro-RO"/>
              </w:rPr>
              <w:t>unea sa</w:t>
            </w:r>
            <w:r>
              <w:rPr>
                <w:lang w:val="ro-RO"/>
              </w:rPr>
              <w:t xml:space="preserve"> 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B72485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se</w:t>
            </w:r>
            <w:r w:rsidR="00C24E4C">
              <w:rPr>
                <w:lang w:val="ro-RO"/>
              </w:rPr>
              <w:t xml:space="preserve"> angajez</w:t>
            </w:r>
            <w:r>
              <w:rPr>
                <w:lang w:val="ro-RO"/>
              </w:rPr>
              <w:t>e</w:t>
            </w:r>
            <w:r w:rsidR="00C24E4C">
              <w:rPr>
                <w:lang w:val="ro-RO"/>
              </w:rPr>
              <w:t xml:space="preserve"> pentru a participa la un proiect european sau internaţional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5D61E0" w:rsidRPr="00BD7B03" w:rsidRDefault="00DA1925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iniţiez</w:t>
            </w:r>
            <w:r w:rsidR="00B72485">
              <w:rPr>
                <w:lang w:val="ro-RO"/>
              </w:rPr>
              <w:t>e</w:t>
            </w:r>
            <w:r>
              <w:rPr>
                <w:lang w:val="ro-RO"/>
              </w:rPr>
              <w:t xml:space="preserve"> un proiect european sau internaţional</w:t>
            </w:r>
          </w:p>
        </w:tc>
        <w:tc>
          <w:tcPr>
            <w:tcW w:w="873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127" w:type="pct"/>
            <w:shd w:val="clear" w:color="auto" w:fill="auto"/>
          </w:tcPr>
          <w:p w:rsidR="0008715B" w:rsidRPr="00BD7B03" w:rsidRDefault="00DA1925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08715B" w:rsidRPr="00BD7B03">
              <w:rPr>
                <w:lang w:val="ro-RO"/>
              </w:rPr>
              <w:t xml:space="preserve"> …</w:t>
            </w:r>
          </w:p>
          <w:p w:rsidR="0008715B" w:rsidRPr="00BD7B03" w:rsidRDefault="0008715B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08715B" w:rsidRPr="00BD7B03" w:rsidRDefault="0008715B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08715B" w:rsidRPr="00BD7B03" w:rsidRDefault="0008715B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873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08715B" w:rsidRPr="00BD7B03" w:rsidRDefault="0008715B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Default="005D61E0" w:rsidP="005D61E0">
      <w:pPr>
        <w:rPr>
          <w:lang w:val="ro-RO"/>
        </w:rPr>
      </w:pPr>
    </w:p>
    <w:p w:rsidR="00D83D65" w:rsidRDefault="00D83D65" w:rsidP="005D61E0">
      <w:pPr>
        <w:rPr>
          <w:lang w:val="ro-RO"/>
        </w:rPr>
      </w:pPr>
    </w:p>
    <w:p w:rsidR="00D83D65" w:rsidRPr="00BD7B03" w:rsidRDefault="00D83D65" w:rsidP="005D61E0">
      <w:pPr>
        <w:rPr>
          <w:lang w:val="ro-RO"/>
        </w:rPr>
      </w:pPr>
    </w:p>
    <w:p w:rsidR="005D61E0" w:rsidRPr="00BD7B03" w:rsidRDefault="005D61E0" w:rsidP="005D61E0">
      <w:pPr>
        <w:pStyle w:val="Titre2"/>
        <w:rPr>
          <w:lang w:val="ro-RO"/>
        </w:rPr>
      </w:pPr>
      <w:r w:rsidRPr="00BD7B03">
        <w:rPr>
          <w:lang w:val="ro-RO"/>
        </w:rPr>
        <w:lastRenderedPageBreak/>
        <w:t xml:space="preserve">IV.7- </w:t>
      </w:r>
      <w:r w:rsidR="000753C4">
        <w:rPr>
          <w:lang w:val="ro-RO"/>
        </w:rPr>
        <w:t>Evaluare</w:t>
      </w:r>
    </w:p>
    <w:p w:rsidR="005D61E0" w:rsidRPr="00BD7B03" w:rsidRDefault="005D61E0" w:rsidP="005D61E0">
      <w:pPr>
        <w:rPr>
          <w:lang w:val="ro-RO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DBE5F1"/>
          </w:tcPr>
          <w:p w:rsidR="005D61E0" w:rsidRPr="00BD7B03" w:rsidRDefault="00D83D65" w:rsidP="00E61B86">
            <w:pPr>
              <w:spacing w:line="240" w:lineRule="auto"/>
              <w:jc w:val="left"/>
              <w:rPr>
                <w:b/>
                <w:lang w:val="ro-RO"/>
              </w:rPr>
            </w:pPr>
            <w:r>
              <w:rPr>
                <w:b/>
                <w:lang w:val="ro-RO"/>
              </w:rPr>
              <w:t>Competenţe et atitudini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83D65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- A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83D65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Elementar</w:t>
            </w:r>
            <w:r w:rsidR="005D61E0" w:rsidRPr="00BD7B03">
              <w:rPr>
                <w:b/>
                <w:lang w:val="ro-RO"/>
              </w:rPr>
              <w:t xml:space="preserve"> </w:t>
            </w:r>
            <w:r>
              <w:rPr>
                <w:b/>
                <w:lang w:val="ro-RO"/>
              </w:rPr>
              <w:t>– Independe</w:t>
            </w:r>
            <w:r w:rsidR="005D61E0" w:rsidRPr="00BD7B03">
              <w:rPr>
                <w:b/>
                <w:lang w:val="ro-RO"/>
              </w:rPr>
              <w:t>nt B1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83D65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Independe</w:t>
            </w:r>
            <w:r w:rsidR="005D61E0" w:rsidRPr="00BD7B03">
              <w:rPr>
                <w:b/>
                <w:lang w:val="ro-RO"/>
              </w:rPr>
              <w:t>nt B2</w:t>
            </w:r>
          </w:p>
        </w:tc>
        <w:tc>
          <w:tcPr>
            <w:tcW w:w="1000" w:type="pct"/>
            <w:shd w:val="clear" w:color="auto" w:fill="DBE5F1"/>
          </w:tcPr>
          <w:p w:rsidR="005D61E0" w:rsidRPr="00BD7B03" w:rsidRDefault="00D83D65" w:rsidP="00E61B86">
            <w:pPr>
              <w:spacing w:line="240" w:lineRule="auto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Experimentat</w:t>
            </w:r>
            <w:r w:rsidR="005D61E0" w:rsidRPr="00BD7B03">
              <w:rPr>
                <w:b/>
                <w:lang w:val="ro-RO"/>
              </w:rPr>
              <w:t xml:space="preserve"> C</w:t>
            </w: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Default="00D83D65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aibă plăcere să descopere şi să înveţe</w:t>
            </w:r>
          </w:p>
          <w:p w:rsidR="009D2B1F" w:rsidRPr="00BD7B03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Default="00D83D65" w:rsidP="00D83D65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Să aprecieze noile cunoştinţe şi progresul realizat </w:t>
            </w:r>
          </w:p>
          <w:p w:rsidR="009D2B1F" w:rsidRPr="00BD7B03" w:rsidRDefault="009D2B1F" w:rsidP="00D83D65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AF4496" w:rsidRDefault="008A348C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 xml:space="preserve">Să utilizeze cunoştinţele dobândite şi să-şi dezvolte </w:t>
            </w:r>
            <w:r w:rsidR="00F536B1">
              <w:rPr>
                <w:lang w:val="ro-RO"/>
              </w:rPr>
              <w:t>încrederea în sine</w:t>
            </w:r>
          </w:p>
          <w:p w:rsidR="009D2B1F" w:rsidRPr="00BD7B03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Default="00F536B1" w:rsidP="00F536B1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devină conştient de parcursul său</w:t>
            </w:r>
          </w:p>
          <w:p w:rsidR="009D2B1F" w:rsidRPr="00BD7B03" w:rsidRDefault="009D2B1F" w:rsidP="00F536B1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Default="00F536B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Să-şi formuleze obiective adaptate, măsurabile şi realiz</w:t>
            </w:r>
            <w:r w:rsidR="00391571">
              <w:rPr>
                <w:lang w:val="ro-RO"/>
              </w:rPr>
              <w:t>a</w:t>
            </w:r>
            <w:r>
              <w:rPr>
                <w:lang w:val="ro-RO"/>
              </w:rPr>
              <w:t>bile</w:t>
            </w:r>
          </w:p>
          <w:p w:rsidR="009D2B1F" w:rsidRPr="00BD7B03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5D61E0" w:rsidRDefault="003915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cunoască şi să utilizeze sistemele de autoevaluare europene</w:t>
            </w:r>
          </w:p>
          <w:p w:rsidR="009D2B1F" w:rsidRPr="00BD7B03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663288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391571" w:rsidRDefault="00391571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Să utilizeze acest portofoliu şi să-şi valideze cunoştinţele</w:t>
            </w:r>
          </w:p>
          <w:p w:rsidR="005D61E0" w:rsidRPr="00BD7B03" w:rsidRDefault="005D61E0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5D61E0" w:rsidRPr="00BD7B03" w:rsidRDefault="005D61E0" w:rsidP="00E61B86">
            <w:pPr>
              <w:spacing w:line="240" w:lineRule="auto"/>
              <w:rPr>
                <w:lang w:val="ro-RO"/>
              </w:rPr>
            </w:pPr>
          </w:p>
        </w:tc>
      </w:tr>
      <w:tr w:rsidR="00133CD3" w:rsidRPr="00BD7B03">
        <w:trPr>
          <w:cantSplit/>
          <w:jc w:val="center"/>
        </w:trPr>
        <w:tc>
          <w:tcPr>
            <w:tcW w:w="1000" w:type="pct"/>
            <w:shd w:val="clear" w:color="auto" w:fill="auto"/>
          </w:tcPr>
          <w:p w:rsidR="00AF4496" w:rsidRPr="00BD7B03" w:rsidRDefault="00165DFE" w:rsidP="00E61B86">
            <w:pPr>
              <w:spacing w:line="240" w:lineRule="auto"/>
              <w:jc w:val="left"/>
              <w:rPr>
                <w:lang w:val="ro-RO"/>
              </w:rPr>
            </w:pPr>
            <w:r>
              <w:rPr>
                <w:lang w:val="ro-RO"/>
              </w:rPr>
              <w:t>Altele</w:t>
            </w:r>
            <w:r w:rsidR="00AF4496" w:rsidRPr="00BD7B03">
              <w:rPr>
                <w:lang w:val="ro-RO"/>
              </w:rPr>
              <w:t xml:space="preserve"> …</w:t>
            </w:r>
          </w:p>
          <w:p w:rsidR="00AF4496" w:rsidRDefault="00AF4496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D2B1F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9D2B1F" w:rsidRPr="00BD7B03" w:rsidRDefault="009D2B1F" w:rsidP="00E61B86">
            <w:pPr>
              <w:spacing w:line="240" w:lineRule="auto"/>
              <w:jc w:val="left"/>
              <w:rPr>
                <w:lang w:val="ro-RO"/>
              </w:rPr>
            </w:pPr>
          </w:p>
          <w:p w:rsidR="00AF4496" w:rsidRPr="00BD7B03" w:rsidRDefault="00AF4496" w:rsidP="00E61B86">
            <w:pPr>
              <w:spacing w:line="240" w:lineRule="auto"/>
              <w:jc w:val="left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  <w:tc>
          <w:tcPr>
            <w:tcW w:w="1000" w:type="pct"/>
            <w:shd w:val="clear" w:color="auto" w:fill="auto"/>
          </w:tcPr>
          <w:p w:rsidR="00AF4496" w:rsidRPr="00BD7B03" w:rsidRDefault="00AF4496" w:rsidP="00E61B86">
            <w:pPr>
              <w:spacing w:line="240" w:lineRule="auto"/>
              <w:rPr>
                <w:lang w:val="ro-RO"/>
              </w:rPr>
            </w:pPr>
          </w:p>
        </w:tc>
      </w:tr>
    </w:tbl>
    <w:p w:rsidR="005D61E0" w:rsidRPr="00BD7B03" w:rsidRDefault="005D61E0" w:rsidP="005D61E0">
      <w:pPr>
        <w:rPr>
          <w:lang w:val="ro-RO"/>
        </w:rPr>
      </w:pPr>
    </w:p>
    <w:p w:rsidR="009D2B1F" w:rsidRDefault="009F4221" w:rsidP="00333A29">
      <w:pPr>
        <w:rPr>
          <w:lang w:val="ro-RO"/>
        </w:rPr>
      </w:pPr>
      <w:r>
        <w:rPr>
          <w:lang w:val="ro-RO"/>
        </w:rPr>
        <w:br w:type="page"/>
      </w:r>
    </w:p>
    <w:p w:rsidR="00333A29" w:rsidRDefault="009D2B1F" w:rsidP="00333A29">
      <w:pPr>
        <w:rPr>
          <w:lang w:val="ro-RO"/>
        </w:rPr>
      </w:pPr>
      <w:r>
        <w:rPr>
          <w:lang w:val="ro-RO"/>
        </w:rPr>
        <w:br w:type="page"/>
      </w:r>
    </w:p>
    <w:p w:rsidR="009D2B1F" w:rsidRDefault="009D2B1F" w:rsidP="00333A29">
      <w:pPr>
        <w:rPr>
          <w:lang w:val="ro-RO"/>
        </w:rPr>
      </w:pPr>
    </w:p>
    <w:p w:rsidR="009D2B1F" w:rsidRDefault="009D2B1F" w:rsidP="00333A29">
      <w:pPr>
        <w:rPr>
          <w:lang w:val="ro-RO"/>
        </w:rPr>
      </w:pPr>
    </w:p>
    <w:p w:rsidR="009D2B1F" w:rsidRDefault="009D2B1F" w:rsidP="00333A29">
      <w:pPr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9D2B1F">
      <w:pPr>
        <w:jc w:val="left"/>
        <w:rPr>
          <w:lang w:val="ro-RO"/>
        </w:rPr>
      </w:pPr>
    </w:p>
    <w:p w:rsidR="009D2B1F" w:rsidRDefault="009D2B1F" w:rsidP="00333A29">
      <w:pPr>
        <w:rPr>
          <w:lang w:val="ro-RO"/>
        </w:rPr>
      </w:pPr>
    </w:p>
    <w:p w:rsidR="009D2B1F" w:rsidRPr="00BD7B03" w:rsidRDefault="009D2B1F" w:rsidP="00333A29">
      <w:pPr>
        <w:rPr>
          <w:lang w:val="ro-R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9288"/>
      </w:tblGrid>
      <w:tr w:rsidR="00333A29" w:rsidRPr="00BD7B03" w:rsidTr="00806DCC">
        <w:trPr>
          <w:trHeight w:val="56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33A29" w:rsidRDefault="00333A29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9F4221" w:rsidRDefault="009F4221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9F4221" w:rsidRDefault="009F4221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9F4221" w:rsidRPr="00BD7B03" w:rsidRDefault="009F4221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806DCC" w:rsidRDefault="00806DCC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806DCC" w:rsidRDefault="00806DCC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806DCC" w:rsidRDefault="00806DCC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9F4221" w:rsidRDefault="00806DCC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  <w:r>
              <w:rPr>
                <w:noProof/>
                <w:lang w:val="ro-RO"/>
              </w:rPr>
              <w:pict>
                <v:shape id="Image 3" o:spid="_x0000_s1026" type="#_x0000_t75" alt="Description: MC900440392[1]" style="position:absolute;left:0;text-align:left;margin-left:189pt;margin-top:9pt;width:91.15pt;height:91.15pt;z-index:1;visibility:visible;mso-position-horizontal-relative:margin;mso-position-vertical-relative:margin">
                  <v:imagedata r:id="rId16" o:title="MC900440392[1]"/>
                  <w10:wrap type="square" anchorx="margin" anchory="margin"/>
                </v:shape>
              </w:pict>
            </w:r>
            <w:r w:rsidR="000753C4">
              <w:rPr>
                <w:rFonts w:ascii="Calibri" w:hAnsi="Calibri"/>
                <w:sz w:val="28"/>
                <w:szCs w:val="28"/>
                <w:lang w:val="ro-RO"/>
              </w:rPr>
              <w:t xml:space="preserve">Acest portofoliu al Cetăţeanului </w:t>
            </w:r>
            <w:r w:rsidR="000753C4" w:rsidRPr="0053209E">
              <w:rPr>
                <w:rFonts w:ascii="Calibri" w:hAnsi="Calibri"/>
                <w:sz w:val="28"/>
                <w:szCs w:val="28"/>
                <w:lang w:val="ro-RO"/>
              </w:rPr>
              <w:t>europ</w:t>
            </w:r>
            <w:r w:rsidR="00333A29" w:rsidRPr="0053209E">
              <w:rPr>
                <w:rFonts w:ascii="Calibri" w:hAnsi="Calibri"/>
                <w:sz w:val="28"/>
                <w:szCs w:val="28"/>
                <w:lang w:val="ro-RO"/>
              </w:rPr>
              <w:t>e</w:t>
            </w:r>
            <w:r w:rsidR="000753C4" w:rsidRPr="0053209E">
              <w:rPr>
                <w:rFonts w:ascii="Calibri" w:hAnsi="Calibri"/>
                <w:sz w:val="28"/>
                <w:szCs w:val="28"/>
                <w:lang w:val="ro-RO"/>
              </w:rPr>
              <w:t xml:space="preserve">an </w:t>
            </w:r>
          </w:p>
          <w:p w:rsidR="00333A29" w:rsidRPr="00BD7B03" w:rsidRDefault="000753C4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  <w:r w:rsidRPr="0053209E">
              <w:rPr>
                <w:rFonts w:ascii="Calibri" w:hAnsi="Calibri"/>
                <w:sz w:val="28"/>
                <w:szCs w:val="28"/>
                <w:lang w:val="ro-RO"/>
              </w:rPr>
              <w:t>a fost</w:t>
            </w:r>
            <w:r w:rsidR="004B1B8B" w:rsidRPr="0053209E">
              <w:rPr>
                <w:rFonts w:ascii="Calibri" w:hAnsi="Calibri"/>
                <w:sz w:val="28"/>
                <w:szCs w:val="28"/>
                <w:lang w:val="ro-RO"/>
              </w:rPr>
              <w:t xml:space="preserve"> </w:t>
            </w:r>
            <w:r w:rsidR="003A53E0" w:rsidRPr="0053209E">
              <w:rPr>
                <w:rFonts w:ascii="Calibri" w:hAnsi="Calibri"/>
                <w:sz w:val="28"/>
                <w:szCs w:val="28"/>
                <w:lang w:val="ro-RO"/>
              </w:rPr>
              <w:t xml:space="preserve">fǎcut cunoscut </w:t>
            </w:r>
            <w:r w:rsidR="00623AD5" w:rsidRPr="0053209E">
              <w:rPr>
                <w:rFonts w:ascii="Calibri" w:hAnsi="Calibri"/>
                <w:sz w:val="28"/>
                <w:szCs w:val="28"/>
                <w:lang w:val="ro-RO"/>
              </w:rPr>
              <w:t>de</w:t>
            </w:r>
            <w:r w:rsidR="00333A29" w:rsidRPr="0053209E">
              <w:rPr>
                <w:rFonts w:ascii="Calibri" w:hAnsi="Calibri"/>
                <w:sz w:val="28"/>
                <w:szCs w:val="28"/>
                <w:lang w:val="ro-RO"/>
              </w:rPr>
              <w:t> :</w:t>
            </w:r>
          </w:p>
          <w:p w:rsidR="00333A29" w:rsidRPr="00BD7B03" w:rsidRDefault="00333A29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333A29" w:rsidRPr="00BD7B03" w:rsidRDefault="009B29AD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  <w:r>
              <w:rPr>
                <w:rFonts w:ascii="Calibri" w:hAnsi="Calibri"/>
                <w:sz w:val="28"/>
                <w:szCs w:val="28"/>
                <w:lang w:val="ro-RO"/>
              </w:rPr>
              <w:t>ş</w:t>
            </w:r>
            <w:r w:rsidR="00623AD5">
              <w:rPr>
                <w:rFonts w:ascii="Calibri" w:hAnsi="Calibri"/>
                <w:sz w:val="28"/>
                <w:szCs w:val="28"/>
                <w:lang w:val="ro-RO"/>
              </w:rPr>
              <w:t>i validat de</w:t>
            </w:r>
            <w:r w:rsidR="00333A29" w:rsidRPr="00BD7B03">
              <w:rPr>
                <w:rFonts w:ascii="Calibri" w:hAnsi="Calibri"/>
                <w:sz w:val="28"/>
                <w:szCs w:val="28"/>
                <w:lang w:val="ro-RO"/>
              </w:rPr>
              <w:t>:</w:t>
            </w:r>
          </w:p>
          <w:p w:rsidR="00333A29" w:rsidRDefault="00333A29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9F4221" w:rsidRPr="00BD7B03" w:rsidRDefault="009F4221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</w:p>
          <w:p w:rsidR="00333A29" w:rsidRPr="00BD7B03" w:rsidRDefault="00623AD5" w:rsidP="00E61B86">
            <w:pPr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ro-RO"/>
              </w:rPr>
            </w:pPr>
            <w:r>
              <w:rPr>
                <w:rFonts w:ascii="Calibri" w:hAnsi="Calibri"/>
                <w:sz w:val="28"/>
                <w:szCs w:val="28"/>
                <w:lang w:val="ro-RO"/>
              </w:rPr>
              <w:t>Data</w:t>
            </w:r>
            <w:r w:rsidR="00333A29" w:rsidRPr="00BD7B03">
              <w:rPr>
                <w:rFonts w:ascii="Calibri" w:hAnsi="Calibri"/>
                <w:sz w:val="28"/>
                <w:szCs w:val="28"/>
                <w:lang w:val="ro-RO"/>
              </w:rPr>
              <w:t xml:space="preserve">:         </w:t>
            </w:r>
            <w:r>
              <w:rPr>
                <w:rFonts w:ascii="Calibri" w:hAnsi="Calibri"/>
                <w:sz w:val="28"/>
                <w:szCs w:val="28"/>
                <w:lang w:val="ro-RO"/>
              </w:rPr>
              <w:t xml:space="preserve">                             Semnătura</w:t>
            </w:r>
            <w:r w:rsidR="00333A29" w:rsidRPr="00BD7B03">
              <w:rPr>
                <w:rFonts w:ascii="Calibri" w:hAnsi="Calibri"/>
                <w:sz w:val="28"/>
                <w:szCs w:val="28"/>
                <w:lang w:val="ro-RO"/>
              </w:rPr>
              <w:t xml:space="preserve">:          </w:t>
            </w:r>
            <w:r>
              <w:rPr>
                <w:rFonts w:ascii="Calibri" w:hAnsi="Calibri"/>
                <w:sz w:val="28"/>
                <w:szCs w:val="28"/>
                <w:lang w:val="ro-RO"/>
              </w:rPr>
              <w:t xml:space="preserve">                          </w:t>
            </w:r>
            <w:r w:rsidR="009B29AD">
              <w:rPr>
                <w:rFonts w:ascii="Calibri" w:hAnsi="Calibri"/>
                <w:sz w:val="28"/>
                <w:szCs w:val="28"/>
                <w:lang w:val="ro-RO"/>
              </w:rPr>
              <w:t>Ş</w:t>
            </w:r>
            <w:r>
              <w:rPr>
                <w:rFonts w:ascii="Calibri" w:hAnsi="Calibri"/>
                <w:sz w:val="28"/>
                <w:szCs w:val="28"/>
                <w:lang w:val="ro-RO"/>
              </w:rPr>
              <w:t>tampilă</w:t>
            </w:r>
            <w:r w:rsidR="00333A29" w:rsidRPr="00BD7B03">
              <w:rPr>
                <w:rFonts w:ascii="Calibri" w:hAnsi="Calibri"/>
                <w:sz w:val="28"/>
                <w:szCs w:val="28"/>
                <w:lang w:val="ro-RO"/>
              </w:rPr>
              <w:t>:</w:t>
            </w:r>
          </w:p>
          <w:p w:rsidR="00333A29" w:rsidRPr="00BD7B03" w:rsidRDefault="00333A29" w:rsidP="00E61B86">
            <w:pPr>
              <w:spacing w:line="240" w:lineRule="auto"/>
              <w:jc w:val="center"/>
              <w:rPr>
                <w:lang w:val="ro-RO"/>
              </w:rPr>
            </w:pPr>
          </w:p>
          <w:p w:rsidR="00333A29" w:rsidRPr="00BD7B03" w:rsidRDefault="00333A29" w:rsidP="00E61B86">
            <w:pPr>
              <w:spacing w:line="240" w:lineRule="auto"/>
              <w:rPr>
                <w:lang w:val="ro-RO"/>
              </w:rPr>
            </w:pPr>
          </w:p>
          <w:p w:rsidR="00333A29" w:rsidRPr="00BD7B03" w:rsidRDefault="00333A29" w:rsidP="00E61B86">
            <w:pPr>
              <w:spacing w:line="240" w:lineRule="auto"/>
              <w:jc w:val="center"/>
              <w:rPr>
                <w:lang w:val="ro-RO"/>
              </w:rPr>
            </w:pPr>
          </w:p>
        </w:tc>
      </w:tr>
    </w:tbl>
    <w:p w:rsidR="009D411B" w:rsidRDefault="009D411B" w:rsidP="004B1B8B">
      <w:pPr>
        <w:spacing w:after="200"/>
        <w:jc w:val="left"/>
        <w:rPr>
          <w:lang w:val="ro-RO"/>
        </w:rPr>
      </w:pPr>
    </w:p>
    <w:p w:rsidR="00491D9B" w:rsidRPr="00BD7B03" w:rsidRDefault="00491D9B" w:rsidP="00491D9B">
      <w:pPr>
        <w:pStyle w:val="Titre1"/>
        <w:rPr>
          <w:lang w:val="ro-RO"/>
        </w:rPr>
      </w:pPr>
      <w:r w:rsidRPr="00212584">
        <w:rPr>
          <w:lang w:val="ro-RO"/>
        </w:rPr>
        <w:t>Literaţia</w:t>
      </w:r>
      <w:r w:rsidRPr="00212584">
        <w:rPr>
          <w:iCs/>
          <w:lang w:val="ro-RO"/>
        </w:rPr>
        <w:t xml:space="preserve"> </w:t>
      </w:r>
      <w:r w:rsidRPr="00212584">
        <w:rPr>
          <w:lang w:val="ro-RO"/>
        </w:rPr>
        <w:t>europeană</w:t>
      </w:r>
    </w:p>
    <w:p w:rsidR="00212584" w:rsidRPr="00212584" w:rsidRDefault="00212584" w:rsidP="00212584">
      <w:pPr>
        <w:spacing w:after="120" w:line="240" w:lineRule="auto"/>
        <w:rPr>
          <w:i/>
          <w:sz w:val="28"/>
          <w:szCs w:val="28"/>
          <w:lang w:val="ro-RO"/>
        </w:rPr>
      </w:pPr>
      <w:r w:rsidRPr="00212584">
        <w:rPr>
          <w:i/>
          <w:sz w:val="28"/>
          <w:szCs w:val="28"/>
          <w:lang w:val="ro-RO"/>
        </w:rPr>
        <w:t>Literaţia</w:t>
      </w:r>
      <w:r w:rsidRPr="00212584">
        <w:rPr>
          <w:i/>
          <w:iCs/>
          <w:sz w:val="28"/>
          <w:szCs w:val="28"/>
          <w:lang w:val="ro-RO"/>
        </w:rPr>
        <w:t xml:space="preserve"> </w:t>
      </w:r>
      <w:r w:rsidRPr="00212584">
        <w:rPr>
          <w:i/>
          <w:sz w:val="28"/>
          <w:szCs w:val="28"/>
          <w:lang w:val="ro-RO"/>
        </w:rPr>
        <w:t>europeană este ansamblul cunoştinţelor operaţionale despre Europa de ieri şi de astăzi ; este o îmbinare complexă de filozofii, de istorii, de culturi, de mituri şi de legende, de religii, de limbi, de geografie, de economie, de geopolitică.</w:t>
      </w:r>
    </w:p>
    <w:p w:rsidR="00212584" w:rsidRPr="00212584" w:rsidRDefault="00212584" w:rsidP="00212584">
      <w:pPr>
        <w:spacing w:after="120" w:line="240" w:lineRule="auto"/>
        <w:rPr>
          <w:i/>
          <w:sz w:val="28"/>
          <w:szCs w:val="28"/>
          <w:lang w:val="ro-RO"/>
        </w:rPr>
      </w:pPr>
      <w:r w:rsidRPr="00212584">
        <w:rPr>
          <w:i/>
          <w:sz w:val="28"/>
          <w:szCs w:val="28"/>
          <w:lang w:val="ro-RO"/>
        </w:rPr>
        <w:t>Este caleidoscopul multiplelor perspective asupra istoriei noastre comune.</w:t>
      </w:r>
    </w:p>
    <w:p w:rsidR="00212584" w:rsidRPr="00491D9B" w:rsidRDefault="00212584" w:rsidP="00491D9B">
      <w:pPr>
        <w:spacing w:after="120" w:line="240" w:lineRule="auto"/>
        <w:rPr>
          <w:i/>
          <w:sz w:val="28"/>
          <w:szCs w:val="28"/>
          <w:lang w:val="ro-RO"/>
        </w:rPr>
      </w:pPr>
      <w:r w:rsidRPr="00212584">
        <w:rPr>
          <w:i/>
          <w:sz w:val="28"/>
          <w:szCs w:val="28"/>
          <w:lang w:val="ro-RO"/>
        </w:rPr>
        <w:t>Este trecutul nostru comun şi viitorul pe care t</w:t>
      </w:r>
      <w:r w:rsidR="00491D9B">
        <w:rPr>
          <w:i/>
          <w:sz w:val="28"/>
          <w:szCs w:val="28"/>
          <w:lang w:val="ro-RO"/>
        </w:rPr>
        <w:t>rebuie să-l construim împreună…</w:t>
      </w:r>
    </w:p>
    <w:p w:rsidR="00893E22" w:rsidRPr="00BD7B03" w:rsidRDefault="00806DCC" w:rsidP="00893E22">
      <w:pPr>
        <w:rPr>
          <w:lang w:val="ro-RO"/>
        </w:rPr>
      </w:pPr>
      <w:r>
        <w:rPr>
          <w:noProof/>
          <w:lang w:val="ro-RO"/>
        </w:rPr>
        <w:lastRenderedPageBreak/>
        <w:pict>
          <v:shape id="_x0000_i1030" type="#_x0000_t75" style="width:129pt;height:89.25pt">
            <v:imagedata r:id="rId17" o:title="logo_ro"/>
          </v:shape>
        </w:pict>
      </w:r>
      <w:r w:rsidR="00893E22" w:rsidRPr="00BD7B03">
        <w:rPr>
          <w:lang w:val="ro-RO"/>
        </w:rPr>
        <w:t xml:space="preserve">   </w:t>
      </w:r>
      <w:r>
        <w:rPr>
          <w:noProof/>
          <w:lang w:val="ro-RO"/>
        </w:rPr>
        <w:pict>
          <v:shape id="_x0000_i1031" type="#_x0000_t75" style="width:182.25pt;height:83.25pt">
            <v:imagedata r:id="rId18" o:title="EAC_EduTraining_4c_RO"/>
          </v:shape>
        </w:pict>
      </w:r>
      <w:r w:rsidR="00893E22" w:rsidRPr="00BD7B03">
        <w:rPr>
          <w:lang w:val="ro-RO"/>
        </w:rPr>
        <w:t xml:space="preserve">   </w:t>
      </w:r>
      <w:r>
        <w:rPr>
          <w:noProof/>
          <w:lang w:val="ro-RO"/>
        </w:rPr>
        <w:pict>
          <v:shape id="Image 8" o:spid="_x0000_i1027" type="#_x0000_t75" style="width:124.5pt;height:75pt;visibility:visible">
            <v:imagedata r:id="rId19" o:title=""/>
          </v:shape>
        </w:pict>
      </w:r>
    </w:p>
    <w:p w:rsidR="00893E22" w:rsidRDefault="00893E22" w:rsidP="00893E22">
      <w:pPr>
        <w:jc w:val="center"/>
        <w:rPr>
          <w:lang w:val="ro-RO"/>
        </w:rPr>
      </w:pPr>
    </w:p>
    <w:p w:rsidR="00806DCC" w:rsidRPr="00BD7B03" w:rsidRDefault="00806DCC" w:rsidP="00893E22">
      <w:pPr>
        <w:jc w:val="center"/>
        <w:rPr>
          <w:lang w:val="ro-RO"/>
        </w:rPr>
      </w:pPr>
    </w:p>
    <w:p w:rsidR="00893E22" w:rsidRPr="00BD7B03" w:rsidRDefault="00806DCC" w:rsidP="00893E22">
      <w:pPr>
        <w:jc w:val="center"/>
        <w:rPr>
          <w:lang w:val="ro-RO"/>
        </w:rPr>
      </w:pPr>
      <w:r>
        <w:rPr>
          <w:noProof/>
          <w:lang w:val="ro-RO"/>
        </w:rPr>
        <w:pict>
          <v:shape id="_x0000_i1032" type="#_x0000_t75" style="width:234.75pt;height:112.5pt">
            <v:imagedata r:id="rId20" o:title="Logo-RO"/>
          </v:shape>
        </w:pict>
      </w:r>
    </w:p>
    <w:p w:rsidR="00893E22" w:rsidRDefault="00893E22" w:rsidP="00893E22">
      <w:pPr>
        <w:jc w:val="center"/>
        <w:rPr>
          <w:lang w:val="ro-RO"/>
        </w:rPr>
      </w:pPr>
    </w:p>
    <w:p w:rsidR="007F574E" w:rsidRPr="00BD7B03" w:rsidRDefault="007F574E" w:rsidP="00893E22">
      <w:pPr>
        <w:jc w:val="center"/>
        <w:rPr>
          <w:lang w:val="ro-RO"/>
        </w:rPr>
      </w:pPr>
    </w:p>
    <w:p w:rsidR="00893E22" w:rsidRPr="00BD7B03" w:rsidRDefault="00806DCC" w:rsidP="00893E22">
      <w:pPr>
        <w:jc w:val="center"/>
        <w:rPr>
          <w:lang w:val="ro-RO"/>
        </w:rPr>
      </w:pPr>
      <w:r>
        <w:rPr>
          <w:noProof/>
          <w:lang w:val="ro-RO"/>
        </w:rPr>
        <w:pict>
          <v:shape id="Image 11" o:spid="_x0000_i1028" type="#_x0000_t75" style="width:270pt;height:270pt;visibility:visible">
            <v:imagedata r:id="rId21" o:title=""/>
          </v:shape>
        </w:pict>
      </w:r>
    </w:p>
    <w:p w:rsidR="00893E22" w:rsidRPr="00BD7B03" w:rsidRDefault="00893E22" w:rsidP="00893E22">
      <w:pPr>
        <w:rPr>
          <w:lang w:val="ro-RO"/>
        </w:rPr>
      </w:pPr>
    </w:p>
    <w:p w:rsidR="009D411B" w:rsidRDefault="009D411B" w:rsidP="00893E22">
      <w:pPr>
        <w:rPr>
          <w:lang w:val="ro-RO"/>
        </w:rPr>
      </w:pPr>
    </w:p>
    <w:p w:rsidR="007F574E" w:rsidRDefault="007F574E" w:rsidP="00893E22">
      <w:pPr>
        <w:rPr>
          <w:lang w:val="ro-RO"/>
        </w:rPr>
      </w:pPr>
    </w:p>
    <w:p w:rsidR="007F574E" w:rsidRPr="00BD7B03" w:rsidRDefault="007F574E" w:rsidP="00893E22">
      <w:pPr>
        <w:rPr>
          <w:lang w:val="ro-RO"/>
        </w:rPr>
      </w:pPr>
    </w:p>
    <w:p w:rsidR="009D411B" w:rsidRPr="00BD7B03" w:rsidRDefault="009D411B" w:rsidP="00893E22">
      <w:pPr>
        <w:rPr>
          <w:lang w:val="ro-RO"/>
        </w:rPr>
      </w:pPr>
    </w:p>
    <w:p w:rsidR="00893E22" w:rsidRDefault="00C519F0" w:rsidP="00893E22">
      <w:pPr>
        <w:widowControl w:val="0"/>
        <w:jc w:val="center"/>
        <w:rPr>
          <w:b/>
          <w:bCs/>
          <w:i/>
          <w:iCs/>
          <w:color w:val="365F91"/>
          <w:sz w:val="28"/>
          <w:szCs w:val="28"/>
          <w:lang w:val="ro-RO"/>
        </w:rPr>
      </w:pPr>
      <w:r>
        <w:rPr>
          <w:b/>
          <w:bCs/>
          <w:i/>
          <w:iCs/>
          <w:color w:val="365F91"/>
          <w:sz w:val="28"/>
          <w:szCs w:val="28"/>
          <w:lang w:val="ro-RO"/>
        </w:rPr>
        <w:t xml:space="preserve">Acest proiect a fost finanţat cu sprijinul Comisiei </w:t>
      </w:r>
      <w:r w:rsidR="004B1B8B">
        <w:rPr>
          <w:b/>
          <w:bCs/>
          <w:i/>
          <w:iCs/>
          <w:color w:val="365F91"/>
          <w:sz w:val="28"/>
          <w:szCs w:val="28"/>
          <w:lang w:val="ro-RO"/>
        </w:rPr>
        <w:t>E</w:t>
      </w:r>
      <w:r>
        <w:rPr>
          <w:b/>
          <w:bCs/>
          <w:i/>
          <w:iCs/>
          <w:color w:val="365F91"/>
          <w:sz w:val="28"/>
          <w:szCs w:val="28"/>
          <w:lang w:val="ro-RO"/>
        </w:rPr>
        <w:t>uropene.</w:t>
      </w:r>
    </w:p>
    <w:p w:rsidR="00893E22" w:rsidRPr="00BD7B03" w:rsidRDefault="00C519F0" w:rsidP="007F574E">
      <w:pPr>
        <w:widowControl w:val="0"/>
        <w:jc w:val="center"/>
        <w:rPr>
          <w:b/>
          <w:bCs/>
          <w:i/>
          <w:iCs/>
          <w:color w:val="365F91"/>
          <w:sz w:val="28"/>
          <w:szCs w:val="28"/>
          <w:lang w:val="ro-RO"/>
        </w:rPr>
      </w:pP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>Prezenta publicaţie reflect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ă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 xml:space="preserve"> numai punctul de vedere al autorului 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ş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>i Comisia European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ă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 xml:space="preserve"> nu este responsabil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ă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 xml:space="preserve"> pentru eventuala utilizare a informa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ţ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>iilor pe care le con</w:t>
      </w:r>
      <w:r w:rsidR="004B1B8B" w:rsidRPr="006A7C95">
        <w:rPr>
          <w:b/>
          <w:bCs/>
          <w:i/>
          <w:iCs/>
          <w:color w:val="365F91"/>
          <w:sz w:val="28"/>
          <w:szCs w:val="28"/>
          <w:lang w:val="ro-RO"/>
        </w:rPr>
        <w:t>ţ</w:t>
      </w:r>
      <w:r w:rsidRPr="006A7C95">
        <w:rPr>
          <w:b/>
          <w:bCs/>
          <w:i/>
          <w:iCs/>
          <w:color w:val="365F91"/>
          <w:sz w:val="28"/>
          <w:szCs w:val="28"/>
          <w:lang w:val="ro-RO"/>
        </w:rPr>
        <w:t>ine.</w:t>
      </w:r>
    </w:p>
    <w:sectPr w:rsidR="00893E22" w:rsidRPr="00BD7B03" w:rsidSect="00712EA7">
      <w:footerReference w:type="default" r:id="rId22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9BC" w:rsidRDefault="004109BC" w:rsidP="00893E22">
      <w:pPr>
        <w:spacing w:line="240" w:lineRule="auto"/>
      </w:pPr>
      <w:r>
        <w:separator/>
      </w:r>
    </w:p>
  </w:endnote>
  <w:endnote w:type="continuationSeparator" w:id="0">
    <w:p w:rsidR="004109BC" w:rsidRDefault="004109BC" w:rsidP="00893E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2F" w:rsidRPr="00893E22" w:rsidRDefault="0066072F" w:rsidP="00E61B86">
    <w:pPr>
      <w:pStyle w:val="Pieddepage"/>
      <w:pBdr>
        <w:top w:val="thinThickSmallGap" w:sz="24" w:space="1" w:color="622423"/>
      </w:pBdr>
      <w:tabs>
        <w:tab w:val="clear" w:pos="4536"/>
      </w:tabs>
      <w:rPr>
        <w:lang w:val="it-IT"/>
      </w:rPr>
    </w:pPr>
    <w:r w:rsidRPr="00893E22">
      <w:rPr>
        <w:lang w:val="it-IT"/>
      </w:rPr>
      <w:t>ELICIT – 510624-LLP-1-2010</w:t>
    </w:r>
    <w:r>
      <w:rPr>
        <w:lang w:val="it-IT"/>
      </w:rPr>
      <w:t>-1-FR-COMENIUS-CMP</w:t>
    </w:r>
    <w:r w:rsidRPr="00893E22">
      <w:rPr>
        <w:lang w:val="it-IT"/>
      </w:rPr>
      <w:tab/>
      <w:t xml:space="preserve">Page </w:t>
    </w:r>
    <w:r>
      <w:rPr>
        <w:rFonts w:ascii="Calibri" w:hAnsi="Calibri"/>
      </w:rPr>
      <w:fldChar w:fldCharType="begin"/>
    </w:r>
    <w:r w:rsidRPr="00893E22">
      <w:rPr>
        <w:lang w:val="it-IT"/>
      </w:rPr>
      <w:instrText>PAGE   \* MERGEFORMAT</w:instrText>
    </w:r>
    <w:r>
      <w:rPr>
        <w:rFonts w:ascii="Calibri" w:hAnsi="Calibri"/>
      </w:rPr>
      <w:fldChar w:fldCharType="separate"/>
    </w:r>
    <w:r w:rsidR="009A5D2D">
      <w:rPr>
        <w:noProof/>
        <w:lang w:val="it-IT"/>
      </w:rPr>
      <w:t>24</w:t>
    </w:r>
    <w:r>
      <w:fldChar w:fldCharType="end"/>
    </w:r>
  </w:p>
  <w:p w:rsidR="0066072F" w:rsidRPr="00893E22" w:rsidRDefault="0066072F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9BC" w:rsidRDefault="004109BC" w:rsidP="00893E22">
      <w:pPr>
        <w:spacing w:line="240" w:lineRule="auto"/>
      </w:pPr>
      <w:r>
        <w:separator/>
      </w:r>
    </w:p>
  </w:footnote>
  <w:footnote w:type="continuationSeparator" w:id="0">
    <w:p w:rsidR="004109BC" w:rsidRDefault="004109BC" w:rsidP="00893E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113E"/>
    <w:multiLevelType w:val="hybridMultilevel"/>
    <w:tmpl w:val="FE5A7476"/>
    <w:lvl w:ilvl="0" w:tplc="8C52A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D2300"/>
    <w:multiLevelType w:val="hybridMultilevel"/>
    <w:tmpl w:val="E1DA21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B49C3"/>
    <w:multiLevelType w:val="hybridMultilevel"/>
    <w:tmpl w:val="DE644202"/>
    <w:lvl w:ilvl="0" w:tplc="C422DB50">
      <w:start w:val="1"/>
      <w:numFmt w:val="bullet"/>
      <w:lvlText w:val="-"/>
      <w:lvlJc w:val="left"/>
      <w:pPr>
        <w:ind w:left="342" w:hanging="123"/>
      </w:pPr>
      <w:rPr>
        <w:rFonts w:ascii="Arial" w:eastAsia="Arial" w:hAnsi="Arial" w:hint="default"/>
        <w:w w:val="99"/>
        <w:sz w:val="20"/>
        <w:szCs w:val="20"/>
      </w:rPr>
    </w:lvl>
    <w:lvl w:ilvl="1" w:tplc="1E946B7C">
      <w:start w:val="1"/>
      <w:numFmt w:val="bullet"/>
      <w:lvlText w:val="•"/>
      <w:lvlJc w:val="left"/>
      <w:pPr>
        <w:ind w:left="1216" w:hanging="123"/>
      </w:pPr>
      <w:rPr>
        <w:rFonts w:hint="default"/>
      </w:rPr>
    </w:lvl>
    <w:lvl w:ilvl="2" w:tplc="D4F8E5F8">
      <w:start w:val="1"/>
      <w:numFmt w:val="bullet"/>
      <w:lvlText w:val="•"/>
      <w:lvlJc w:val="left"/>
      <w:pPr>
        <w:ind w:left="2090" w:hanging="123"/>
      </w:pPr>
      <w:rPr>
        <w:rFonts w:hint="default"/>
      </w:rPr>
    </w:lvl>
    <w:lvl w:ilvl="3" w:tplc="E8803DA4">
      <w:start w:val="1"/>
      <w:numFmt w:val="bullet"/>
      <w:lvlText w:val="•"/>
      <w:lvlJc w:val="left"/>
      <w:pPr>
        <w:ind w:left="2964" w:hanging="123"/>
      </w:pPr>
      <w:rPr>
        <w:rFonts w:hint="default"/>
      </w:rPr>
    </w:lvl>
    <w:lvl w:ilvl="4" w:tplc="2A7C470C">
      <w:start w:val="1"/>
      <w:numFmt w:val="bullet"/>
      <w:lvlText w:val="•"/>
      <w:lvlJc w:val="left"/>
      <w:pPr>
        <w:ind w:left="3837" w:hanging="123"/>
      </w:pPr>
      <w:rPr>
        <w:rFonts w:hint="default"/>
      </w:rPr>
    </w:lvl>
    <w:lvl w:ilvl="5" w:tplc="F5CC1454">
      <w:start w:val="1"/>
      <w:numFmt w:val="bullet"/>
      <w:lvlText w:val="•"/>
      <w:lvlJc w:val="left"/>
      <w:pPr>
        <w:ind w:left="4711" w:hanging="123"/>
      </w:pPr>
      <w:rPr>
        <w:rFonts w:hint="default"/>
      </w:rPr>
    </w:lvl>
    <w:lvl w:ilvl="6" w:tplc="2C2C10E4">
      <w:start w:val="1"/>
      <w:numFmt w:val="bullet"/>
      <w:lvlText w:val="•"/>
      <w:lvlJc w:val="left"/>
      <w:pPr>
        <w:ind w:left="5585" w:hanging="123"/>
      </w:pPr>
      <w:rPr>
        <w:rFonts w:hint="default"/>
      </w:rPr>
    </w:lvl>
    <w:lvl w:ilvl="7" w:tplc="789EE92A">
      <w:start w:val="1"/>
      <w:numFmt w:val="bullet"/>
      <w:lvlText w:val="•"/>
      <w:lvlJc w:val="left"/>
      <w:pPr>
        <w:ind w:left="6458" w:hanging="123"/>
      </w:pPr>
      <w:rPr>
        <w:rFonts w:hint="default"/>
      </w:rPr>
    </w:lvl>
    <w:lvl w:ilvl="8" w:tplc="A5ECC3E4">
      <w:start w:val="1"/>
      <w:numFmt w:val="bullet"/>
      <w:lvlText w:val="•"/>
      <w:lvlJc w:val="left"/>
      <w:pPr>
        <w:ind w:left="7332" w:hanging="123"/>
      </w:pPr>
      <w:rPr>
        <w:rFonts w:hint="default"/>
      </w:rPr>
    </w:lvl>
  </w:abstractNum>
  <w:abstractNum w:abstractNumId="3">
    <w:nsid w:val="391C2AD7"/>
    <w:multiLevelType w:val="hybridMultilevel"/>
    <w:tmpl w:val="7ABAC9D4"/>
    <w:lvl w:ilvl="0" w:tplc="5EDA6378">
      <w:start w:val="1"/>
      <w:numFmt w:val="bullet"/>
      <w:lvlText w:val="-"/>
      <w:lvlJc w:val="left"/>
      <w:pPr>
        <w:ind w:left="100" w:hanging="123"/>
      </w:pPr>
      <w:rPr>
        <w:rFonts w:ascii="Arial" w:eastAsia="Arial" w:hAnsi="Arial" w:hint="default"/>
        <w:w w:val="99"/>
        <w:sz w:val="20"/>
        <w:szCs w:val="20"/>
      </w:rPr>
    </w:lvl>
    <w:lvl w:ilvl="1" w:tplc="91CE01A8">
      <w:start w:val="1"/>
      <w:numFmt w:val="bullet"/>
      <w:lvlText w:val="•"/>
      <w:lvlJc w:val="left"/>
      <w:pPr>
        <w:ind w:left="972" w:hanging="123"/>
      </w:pPr>
      <w:rPr>
        <w:rFonts w:hint="default"/>
      </w:rPr>
    </w:lvl>
    <w:lvl w:ilvl="2" w:tplc="F11A3BB8">
      <w:start w:val="1"/>
      <w:numFmt w:val="bullet"/>
      <w:lvlText w:val="•"/>
      <w:lvlJc w:val="left"/>
      <w:pPr>
        <w:ind w:left="1844" w:hanging="123"/>
      </w:pPr>
      <w:rPr>
        <w:rFonts w:hint="default"/>
      </w:rPr>
    </w:lvl>
    <w:lvl w:ilvl="3" w:tplc="5F56DD52">
      <w:start w:val="1"/>
      <w:numFmt w:val="bullet"/>
      <w:lvlText w:val="•"/>
      <w:lvlJc w:val="left"/>
      <w:pPr>
        <w:ind w:left="2716" w:hanging="123"/>
      </w:pPr>
      <w:rPr>
        <w:rFonts w:hint="default"/>
      </w:rPr>
    </w:lvl>
    <w:lvl w:ilvl="4" w:tplc="107256FA">
      <w:start w:val="1"/>
      <w:numFmt w:val="bullet"/>
      <w:lvlText w:val="•"/>
      <w:lvlJc w:val="left"/>
      <w:pPr>
        <w:ind w:left="3588" w:hanging="123"/>
      </w:pPr>
      <w:rPr>
        <w:rFonts w:hint="default"/>
      </w:rPr>
    </w:lvl>
    <w:lvl w:ilvl="5" w:tplc="2EC49ACC">
      <w:start w:val="1"/>
      <w:numFmt w:val="bullet"/>
      <w:lvlText w:val="•"/>
      <w:lvlJc w:val="left"/>
      <w:pPr>
        <w:ind w:left="4460" w:hanging="123"/>
      </w:pPr>
      <w:rPr>
        <w:rFonts w:hint="default"/>
      </w:rPr>
    </w:lvl>
    <w:lvl w:ilvl="6" w:tplc="2618BE14">
      <w:start w:val="1"/>
      <w:numFmt w:val="bullet"/>
      <w:lvlText w:val="•"/>
      <w:lvlJc w:val="left"/>
      <w:pPr>
        <w:ind w:left="5332" w:hanging="123"/>
      </w:pPr>
      <w:rPr>
        <w:rFonts w:hint="default"/>
      </w:rPr>
    </w:lvl>
    <w:lvl w:ilvl="7" w:tplc="AC2824BE">
      <w:start w:val="1"/>
      <w:numFmt w:val="bullet"/>
      <w:lvlText w:val="•"/>
      <w:lvlJc w:val="left"/>
      <w:pPr>
        <w:ind w:left="6204" w:hanging="123"/>
      </w:pPr>
      <w:rPr>
        <w:rFonts w:hint="default"/>
      </w:rPr>
    </w:lvl>
    <w:lvl w:ilvl="8" w:tplc="E438FE5A">
      <w:start w:val="1"/>
      <w:numFmt w:val="bullet"/>
      <w:lvlText w:val="•"/>
      <w:lvlJc w:val="left"/>
      <w:pPr>
        <w:ind w:left="7076" w:hanging="123"/>
      </w:pPr>
      <w:rPr>
        <w:rFonts w:hint="default"/>
      </w:rPr>
    </w:lvl>
  </w:abstractNum>
  <w:abstractNum w:abstractNumId="4">
    <w:nsid w:val="3A7C58E8"/>
    <w:multiLevelType w:val="hybridMultilevel"/>
    <w:tmpl w:val="54DAC3B2"/>
    <w:lvl w:ilvl="0" w:tplc="C860C95C">
      <w:numFmt w:val="bullet"/>
      <w:lvlText w:val="-"/>
      <w:lvlJc w:val="left"/>
      <w:pPr>
        <w:ind w:left="720" w:hanging="360"/>
      </w:pPr>
      <w:rPr>
        <w:rFonts w:ascii="Arial" w:eastAsia="Times New Roman" w:hAnsi="Aria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65763"/>
    <w:multiLevelType w:val="hybridMultilevel"/>
    <w:tmpl w:val="6C2A1356"/>
    <w:lvl w:ilvl="0" w:tplc="2DBCEC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9443F"/>
    <w:multiLevelType w:val="hybridMultilevel"/>
    <w:tmpl w:val="B93EF178"/>
    <w:lvl w:ilvl="0" w:tplc="2AB6D5E8">
      <w:start w:val="1"/>
      <w:numFmt w:val="decimal"/>
      <w:lvlText w:val="%1."/>
      <w:lvlJc w:val="left"/>
      <w:pPr>
        <w:ind w:left="221" w:hanging="221"/>
        <w:jc w:val="righ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C276B186">
      <w:start w:val="1"/>
      <w:numFmt w:val="bullet"/>
      <w:lvlText w:val="•"/>
      <w:lvlJc w:val="left"/>
      <w:pPr>
        <w:ind w:left="1085" w:hanging="221"/>
      </w:pPr>
      <w:rPr>
        <w:rFonts w:hint="default"/>
      </w:rPr>
    </w:lvl>
    <w:lvl w:ilvl="2" w:tplc="1268A380">
      <w:start w:val="1"/>
      <w:numFmt w:val="bullet"/>
      <w:lvlText w:val="•"/>
      <w:lvlJc w:val="left"/>
      <w:pPr>
        <w:ind w:left="1948" w:hanging="221"/>
      </w:pPr>
      <w:rPr>
        <w:rFonts w:hint="default"/>
      </w:rPr>
    </w:lvl>
    <w:lvl w:ilvl="3" w:tplc="E9CA9A7E">
      <w:start w:val="1"/>
      <w:numFmt w:val="bullet"/>
      <w:lvlText w:val="•"/>
      <w:lvlJc w:val="left"/>
      <w:pPr>
        <w:ind w:left="2812" w:hanging="221"/>
      </w:pPr>
      <w:rPr>
        <w:rFonts w:hint="default"/>
      </w:rPr>
    </w:lvl>
    <w:lvl w:ilvl="4" w:tplc="68643D06">
      <w:start w:val="1"/>
      <w:numFmt w:val="bullet"/>
      <w:lvlText w:val="•"/>
      <w:lvlJc w:val="left"/>
      <w:pPr>
        <w:ind w:left="3676" w:hanging="221"/>
      </w:pPr>
      <w:rPr>
        <w:rFonts w:hint="default"/>
      </w:rPr>
    </w:lvl>
    <w:lvl w:ilvl="5" w:tplc="809C7822">
      <w:start w:val="1"/>
      <w:numFmt w:val="bullet"/>
      <w:lvlText w:val="•"/>
      <w:lvlJc w:val="left"/>
      <w:pPr>
        <w:ind w:left="4540" w:hanging="221"/>
      </w:pPr>
      <w:rPr>
        <w:rFonts w:hint="default"/>
      </w:rPr>
    </w:lvl>
    <w:lvl w:ilvl="6" w:tplc="1D4061FA">
      <w:start w:val="1"/>
      <w:numFmt w:val="bullet"/>
      <w:lvlText w:val="•"/>
      <w:lvlJc w:val="left"/>
      <w:pPr>
        <w:ind w:left="5404" w:hanging="221"/>
      </w:pPr>
      <w:rPr>
        <w:rFonts w:hint="default"/>
      </w:rPr>
    </w:lvl>
    <w:lvl w:ilvl="7" w:tplc="0DFE1DB4">
      <w:start w:val="1"/>
      <w:numFmt w:val="bullet"/>
      <w:lvlText w:val="•"/>
      <w:lvlJc w:val="left"/>
      <w:pPr>
        <w:ind w:left="6268" w:hanging="221"/>
      </w:pPr>
      <w:rPr>
        <w:rFonts w:hint="default"/>
      </w:rPr>
    </w:lvl>
    <w:lvl w:ilvl="8" w:tplc="05FE253C">
      <w:start w:val="1"/>
      <w:numFmt w:val="bullet"/>
      <w:lvlText w:val="•"/>
      <w:lvlJc w:val="left"/>
      <w:pPr>
        <w:ind w:left="7132" w:hanging="221"/>
      </w:pPr>
      <w:rPr>
        <w:rFonts w:hint="default"/>
      </w:rPr>
    </w:lvl>
  </w:abstractNum>
  <w:abstractNum w:abstractNumId="7">
    <w:nsid w:val="467A08E1"/>
    <w:multiLevelType w:val="hybridMultilevel"/>
    <w:tmpl w:val="333AB9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029DA"/>
    <w:multiLevelType w:val="hybridMultilevel"/>
    <w:tmpl w:val="7156497A"/>
    <w:lvl w:ilvl="0" w:tplc="5DC24D64">
      <w:start w:val="1"/>
      <w:numFmt w:val="bullet"/>
      <w:lvlText w:val="-"/>
      <w:lvlJc w:val="left"/>
      <w:pPr>
        <w:ind w:left="342" w:hanging="123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88220790">
      <w:start w:val="1"/>
      <w:numFmt w:val="bullet"/>
      <w:lvlText w:val="•"/>
      <w:lvlJc w:val="left"/>
      <w:pPr>
        <w:ind w:left="1216" w:hanging="123"/>
      </w:pPr>
      <w:rPr>
        <w:rFonts w:hint="default"/>
      </w:rPr>
    </w:lvl>
    <w:lvl w:ilvl="2" w:tplc="7BFCF26C">
      <w:start w:val="1"/>
      <w:numFmt w:val="bullet"/>
      <w:lvlText w:val="•"/>
      <w:lvlJc w:val="left"/>
      <w:pPr>
        <w:ind w:left="2090" w:hanging="123"/>
      </w:pPr>
      <w:rPr>
        <w:rFonts w:hint="default"/>
      </w:rPr>
    </w:lvl>
    <w:lvl w:ilvl="3" w:tplc="DC704052">
      <w:start w:val="1"/>
      <w:numFmt w:val="bullet"/>
      <w:lvlText w:val="•"/>
      <w:lvlJc w:val="left"/>
      <w:pPr>
        <w:ind w:left="2964" w:hanging="123"/>
      </w:pPr>
      <w:rPr>
        <w:rFonts w:hint="default"/>
      </w:rPr>
    </w:lvl>
    <w:lvl w:ilvl="4" w:tplc="DBAE61BA">
      <w:start w:val="1"/>
      <w:numFmt w:val="bullet"/>
      <w:lvlText w:val="•"/>
      <w:lvlJc w:val="left"/>
      <w:pPr>
        <w:ind w:left="3837" w:hanging="123"/>
      </w:pPr>
      <w:rPr>
        <w:rFonts w:hint="default"/>
      </w:rPr>
    </w:lvl>
    <w:lvl w:ilvl="5" w:tplc="850472EC">
      <w:start w:val="1"/>
      <w:numFmt w:val="bullet"/>
      <w:lvlText w:val="•"/>
      <w:lvlJc w:val="left"/>
      <w:pPr>
        <w:ind w:left="4711" w:hanging="123"/>
      </w:pPr>
      <w:rPr>
        <w:rFonts w:hint="default"/>
      </w:rPr>
    </w:lvl>
    <w:lvl w:ilvl="6" w:tplc="333C10AA">
      <w:start w:val="1"/>
      <w:numFmt w:val="bullet"/>
      <w:lvlText w:val="•"/>
      <w:lvlJc w:val="left"/>
      <w:pPr>
        <w:ind w:left="5585" w:hanging="123"/>
      </w:pPr>
      <w:rPr>
        <w:rFonts w:hint="default"/>
      </w:rPr>
    </w:lvl>
    <w:lvl w:ilvl="7" w:tplc="A6A23582">
      <w:start w:val="1"/>
      <w:numFmt w:val="bullet"/>
      <w:lvlText w:val="•"/>
      <w:lvlJc w:val="left"/>
      <w:pPr>
        <w:ind w:left="6458" w:hanging="123"/>
      </w:pPr>
      <w:rPr>
        <w:rFonts w:hint="default"/>
      </w:rPr>
    </w:lvl>
    <w:lvl w:ilvl="8" w:tplc="339E9DD2">
      <w:start w:val="1"/>
      <w:numFmt w:val="bullet"/>
      <w:lvlText w:val="•"/>
      <w:lvlJc w:val="left"/>
      <w:pPr>
        <w:ind w:left="7332" w:hanging="123"/>
      </w:pPr>
      <w:rPr>
        <w:rFonts w:hint="default"/>
      </w:rPr>
    </w:lvl>
  </w:abstractNum>
  <w:abstractNum w:abstractNumId="9">
    <w:nsid w:val="48970F95"/>
    <w:multiLevelType w:val="hybridMultilevel"/>
    <w:tmpl w:val="F4A87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33F45"/>
    <w:multiLevelType w:val="hybridMultilevel"/>
    <w:tmpl w:val="05C0FA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944694"/>
    <w:multiLevelType w:val="multilevel"/>
    <w:tmpl w:val="C290A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594ACC"/>
    <w:multiLevelType w:val="hybridMultilevel"/>
    <w:tmpl w:val="71C05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249EC"/>
    <w:multiLevelType w:val="hybridMultilevel"/>
    <w:tmpl w:val="6832A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F96E1E"/>
    <w:multiLevelType w:val="hybridMultilevel"/>
    <w:tmpl w:val="9D0A2924"/>
    <w:lvl w:ilvl="0" w:tplc="918E5DC2">
      <w:start w:val="1"/>
      <w:numFmt w:val="bullet"/>
      <w:lvlText w:val="-"/>
      <w:lvlJc w:val="left"/>
      <w:pPr>
        <w:ind w:left="342" w:hanging="123"/>
      </w:pPr>
      <w:rPr>
        <w:rFonts w:ascii="Arial" w:eastAsia="Arial" w:hAnsi="Arial" w:hint="default"/>
        <w:w w:val="99"/>
        <w:sz w:val="20"/>
        <w:szCs w:val="20"/>
      </w:rPr>
    </w:lvl>
    <w:lvl w:ilvl="1" w:tplc="5C665296">
      <w:start w:val="1"/>
      <w:numFmt w:val="bullet"/>
      <w:lvlText w:val="•"/>
      <w:lvlJc w:val="left"/>
      <w:pPr>
        <w:ind w:left="1216" w:hanging="123"/>
      </w:pPr>
      <w:rPr>
        <w:rFonts w:hint="default"/>
      </w:rPr>
    </w:lvl>
    <w:lvl w:ilvl="2" w:tplc="DEA01C14">
      <w:start w:val="1"/>
      <w:numFmt w:val="bullet"/>
      <w:lvlText w:val="•"/>
      <w:lvlJc w:val="left"/>
      <w:pPr>
        <w:ind w:left="2090" w:hanging="123"/>
      </w:pPr>
      <w:rPr>
        <w:rFonts w:hint="default"/>
      </w:rPr>
    </w:lvl>
    <w:lvl w:ilvl="3" w:tplc="AFCCCC56">
      <w:start w:val="1"/>
      <w:numFmt w:val="bullet"/>
      <w:lvlText w:val="•"/>
      <w:lvlJc w:val="left"/>
      <w:pPr>
        <w:ind w:left="2964" w:hanging="123"/>
      </w:pPr>
      <w:rPr>
        <w:rFonts w:hint="default"/>
      </w:rPr>
    </w:lvl>
    <w:lvl w:ilvl="4" w:tplc="85F81202">
      <w:start w:val="1"/>
      <w:numFmt w:val="bullet"/>
      <w:lvlText w:val="•"/>
      <w:lvlJc w:val="left"/>
      <w:pPr>
        <w:ind w:left="3837" w:hanging="123"/>
      </w:pPr>
      <w:rPr>
        <w:rFonts w:hint="default"/>
      </w:rPr>
    </w:lvl>
    <w:lvl w:ilvl="5" w:tplc="195C34E4">
      <w:start w:val="1"/>
      <w:numFmt w:val="bullet"/>
      <w:lvlText w:val="•"/>
      <w:lvlJc w:val="left"/>
      <w:pPr>
        <w:ind w:left="4711" w:hanging="123"/>
      </w:pPr>
      <w:rPr>
        <w:rFonts w:hint="default"/>
      </w:rPr>
    </w:lvl>
    <w:lvl w:ilvl="6" w:tplc="9C3E8A9A">
      <w:start w:val="1"/>
      <w:numFmt w:val="bullet"/>
      <w:lvlText w:val="•"/>
      <w:lvlJc w:val="left"/>
      <w:pPr>
        <w:ind w:left="5585" w:hanging="123"/>
      </w:pPr>
      <w:rPr>
        <w:rFonts w:hint="default"/>
      </w:rPr>
    </w:lvl>
    <w:lvl w:ilvl="7" w:tplc="CDDC1D26">
      <w:start w:val="1"/>
      <w:numFmt w:val="bullet"/>
      <w:lvlText w:val="•"/>
      <w:lvlJc w:val="left"/>
      <w:pPr>
        <w:ind w:left="6458" w:hanging="123"/>
      </w:pPr>
      <w:rPr>
        <w:rFonts w:hint="default"/>
      </w:rPr>
    </w:lvl>
    <w:lvl w:ilvl="8" w:tplc="A9FE03F0">
      <w:start w:val="1"/>
      <w:numFmt w:val="bullet"/>
      <w:lvlText w:val="•"/>
      <w:lvlJc w:val="left"/>
      <w:pPr>
        <w:ind w:left="7332" w:hanging="123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2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14"/>
  </w:num>
  <w:num w:numId="10">
    <w:abstractNumId w:val="6"/>
  </w:num>
  <w:num w:numId="11">
    <w:abstractNumId w:val="7"/>
  </w:num>
  <w:num w:numId="12">
    <w:abstractNumId w:val="1"/>
  </w:num>
  <w:num w:numId="13">
    <w:abstractNumId w:val="5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2EA7"/>
    <w:rsid w:val="00016CDC"/>
    <w:rsid w:val="00016D22"/>
    <w:rsid w:val="00057D84"/>
    <w:rsid w:val="00060168"/>
    <w:rsid w:val="00062A44"/>
    <w:rsid w:val="000753C4"/>
    <w:rsid w:val="0008715B"/>
    <w:rsid w:val="000A1D13"/>
    <w:rsid w:val="000C0F91"/>
    <w:rsid w:val="000C36EC"/>
    <w:rsid w:val="000D6D7E"/>
    <w:rsid w:val="0010222E"/>
    <w:rsid w:val="0010740F"/>
    <w:rsid w:val="00113CA3"/>
    <w:rsid w:val="0011402A"/>
    <w:rsid w:val="00115E08"/>
    <w:rsid w:val="00133CD3"/>
    <w:rsid w:val="0015798C"/>
    <w:rsid w:val="00160051"/>
    <w:rsid w:val="00165DFE"/>
    <w:rsid w:val="00180610"/>
    <w:rsid w:val="00187A4F"/>
    <w:rsid w:val="00193CFA"/>
    <w:rsid w:val="001A45E7"/>
    <w:rsid w:val="001A62F0"/>
    <w:rsid w:val="001B0D4C"/>
    <w:rsid w:val="001B7C56"/>
    <w:rsid w:val="001E3533"/>
    <w:rsid w:val="00203A13"/>
    <w:rsid w:val="002054B6"/>
    <w:rsid w:val="00212584"/>
    <w:rsid w:val="00224B94"/>
    <w:rsid w:val="00242C71"/>
    <w:rsid w:val="00251EB0"/>
    <w:rsid w:val="00253FFC"/>
    <w:rsid w:val="00257C73"/>
    <w:rsid w:val="002C12FD"/>
    <w:rsid w:val="002C6069"/>
    <w:rsid w:val="002D0947"/>
    <w:rsid w:val="002D3D20"/>
    <w:rsid w:val="002E02D9"/>
    <w:rsid w:val="00322C84"/>
    <w:rsid w:val="00325329"/>
    <w:rsid w:val="00333A29"/>
    <w:rsid w:val="0034116E"/>
    <w:rsid w:val="00391571"/>
    <w:rsid w:val="003927E8"/>
    <w:rsid w:val="003976D9"/>
    <w:rsid w:val="003A19C3"/>
    <w:rsid w:val="003A53E0"/>
    <w:rsid w:val="003B0050"/>
    <w:rsid w:val="003E1E22"/>
    <w:rsid w:val="00401AFA"/>
    <w:rsid w:val="004109BC"/>
    <w:rsid w:val="00413973"/>
    <w:rsid w:val="00417625"/>
    <w:rsid w:val="00431074"/>
    <w:rsid w:val="004520A2"/>
    <w:rsid w:val="004557F1"/>
    <w:rsid w:val="00465CCC"/>
    <w:rsid w:val="00491D9B"/>
    <w:rsid w:val="004B1B8B"/>
    <w:rsid w:val="004B34AF"/>
    <w:rsid w:val="004C09FC"/>
    <w:rsid w:val="004D5FF1"/>
    <w:rsid w:val="00523F65"/>
    <w:rsid w:val="00527EDB"/>
    <w:rsid w:val="0053209E"/>
    <w:rsid w:val="00536AF8"/>
    <w:rsid w:val="005453B3"/>
    <w:rsid w:val="00545B70"/>
    <w:rsid w:val="005529FD"/>
    <w:rsid w:val="00552BA7"/>
    <w:rsid w:val="00577627"/>
    <w:rsid w:val="00585A17"/>
    <w:rsid w:val="005B0F3E"/>
    <w:rsid w:val="005B6B49"/>
    <w:rsid w:val="005C5C93"/>
    <w:rsid w:val="005D61E0"/>
    <w:rsid w:val="005E28B9"/>
    <w:rsid w:val="005E3B95"/>
    <w:rsid w:val="005F501D"/>
    <w:rsid w:val="006115B7"/>
    <w:rsid w:val="00613731"/>
    <w:rsid w:val="00623AD5"/>
    <w:rsid w:val="00627BA5"/>
    <w:rsid w:val="0066072F"/>
    <w:rsid w:val="00663288"/>
    <w:rsid w:val="00670E4F"/>
    <w:rsid w:val="006737A9"/>
    <w:rsid w:val="00681FB2"/>
    <w:rsid w:val="006A7C95"/>
    <w:rsid w:val="006B7441"/>
    <w:rsid w:val="006C3667"/>
    <w:rsid w:val="006F39CD"/>
    <w:rsid w:val="0070135F"/>
    <w:rsid w:val="00701FCD"/>
    <w:rsid w:val="00705F64"/>
    <w:rsid w:val="00712EA7"/>
    <w:rsid w:val="007132E1"/>
    <w:rsid w:val="00714198"/>
    <w:rsid w:val="007262EC"/>
    <w:rsid w:val="00727363"/>
    <w:rsid w:val="007335C0"/>
    <w:rsid w:val="00757CEB"/>
    <w:rsid w:val="00776DD5"/>
    <w:rsid w:val="0079254A"/>
    <w:rsid w:val="007D26EA"/>
    <w:rsid w:val="007D5A96"/>
    <w:rsid w:val="007E7979"/>
    <w:rsid w:val="007F3A5C"/>
    <w:rsid w:val="007F574E"/>
    <w:rsid w:val="007F7426"/>
    <w:rsid w:val="00802EAC"/>
    <w:rsid w:val="0080517E"/>
    <w:rsid w:val="00805B44"/>
    <w:rsid w:val="00806DCC"/>
    <w:rsid w:val="0081724B"/>
    <w:rsid w:val="00831242"/>
    <w:rsid w:val="008424EE"/>
    <w:rsid w:val="008840CA"/>
    <w:rsid w:val="0089267E"/>
    <w:rsid w:val="00893E22"/>
    <w:rsid w:val="008A348C"/>
    <w:rsid w:val="008B1886"/>
    <w:rsid w:val="008B4F8F"/>
    <w:rsid w:val="008C061C"/>
    <w:rsid w:val="008F473C"/>
    <w:rsid w:val="00901F38"/>
    <w:rsid w:val="00901FA7"/>
    <w:rsid w:val="0091034B"/>
    <w:rsid w:val="00922EA8"/>
    <w:rsid w:val="00947244"/>
    <w:rsid w:val="00951CBA"/>
    <w:rsid w:val="00952D7E"/>
    <w:rsid w:val="0096099E"/>
    <w:rsid w:val="00972D18"/>
    <w:rsid w:val="00980451"/>
    <w:rsid w:val="009A4E7D"/>
    <w:rsid w:val="009A5D2D"/>
    <w:rsid w:val="009B29AD"/>
    <w:rsid w:val="009C34EA"/>
    <w:rsid w:val="009C75E1"/>
    <w:rsid w:val="009D2B1F"/>
    <w:rsid w:val="009D411B"/>
    <w:rsid w:val="009E543C"/>
    <w:rsid w:val="009F4221"/>
    <w:rsid w:val="009F42A4"/>
    <w:rsid w:val="00A17B3E"/>
    <w:rsid w:val="00A37046"/>
    <w:rsid w:val="00A46283"/>
    <w:rsid w:val="00A629C4"/>
    <w:rsid w:val="00A6486F"/>
    <w:rsid w:val="00A95C16"/>
    <w:rsid w:val="00AB034B"/>
    <w:rsid w:val="00AE7FCF"/>
    <w:rsid w:val="00AF13FB"/>
    <w:rsid w:val="00AF351C"/>
    <w:rsid w:val="00AF4496"/>
    <w:rsid w:val="00B47497"/>
    <w:rsid w:val="00B57459"/>
    <w:rsid w:val="00B72485"/>
    <w:rsid w:val="00B83B18"/>
    <w:rsid w:val="00B84F81"/>
    <w:rsid w:val="00BA4420"/>
    <w:rsid w:val="00BB5A9B"/>
    <w:rsid w:val="00BC4007"/>
    <w:rsid w:val="00BD7B03"/>
    <w:rsid w:val="00BD7C8B"/>
    <w:rsid w:val="00BF5526"/>
    <w:rsid w:val="00C03864"/>
    <w:rsid w:val="00C23FB9"/>
    <w:rsid w:val="00C24E4C"/>
    <w:rsid w:val="00C4600C"/>
    <w:rsid w:val="00C519F0"/>
    <w:rsid w:val="00C5661A"/>
    <w:rsid w:val="00C63D6B"/>
    <w:rsid w:val="00C73648"/>
    <w:rsid w:val="00CA779D"/>
    <w:rsid w:val="00CC18C2"/>
    <w:rsid w:val="00CC7B63"/>
    <w:rsid w:val="00CC7F2F"/>
    <w:rsid w:val="00CE599E"/>
    <w:rsid w:val="00CF0BE8"/>
    <w:rsid w:val="00CF4B8D"/>
    <w:rsid w:val="00D219B6"/>
    <w:rsid w:val="00D422CF"/>
    <w:rsid w:val="00D50672"/>
    <w:rsid w:val="00D74A86"/>
    <w:rsid w:val="00D7586D"/>
    <w:rsid w:val="00D83D65"/>
    <w:rsid w:val="00DA1925"/>
    <w:rsid w:val="00DA31D1"/>
    <w:rsid w:val="00DD12EF"/>
    <w:rsid w:val="00DE454C"/>
    <w:rsid w:val="00DE4D5D"/>
    <w:rsid w:val="00E169DE"/>
    <w:rsid w:val="00E323AC"/>
    <w:rsid w:val="00E61B86"/>
    <w:rsid w:val="00E63FE8"/>
    <w:rsid w:val="00E83B84"/>
    <w:rsid w:val="00EB26EF"/>
    <w:rsid w:val="00EB3431"/>
    <w:rsid w:val="00EB6BE4"/>
    <w:rsid w:val="00EF47DD"/>
    <w:rsid w:val="00F0502C"/>
    <w:rsid w:val="00F31536"/>
    <w:rsid w:val="00F31FF3"/>
    <w:rsid w:val="00F37772"/>
    <w:rsid w:val="00F52719"/>
    <w:rsid w:val="00F536B1"/>
    <w:rsid w:val="00F9385A"/>
    <w:rsid w:val="00F960BA"/>
    <w:rsid w:val="00F9650A"/>
    <w:rsid w:val="00FB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84"/>
    <w:pPr>
      <w:spacing w:line="276" w:lineRule="auto"/>
      <w:jc w:val="both"/>
    </w:pPr>
    <w:rPr>
      <w:rFonts w:ascii="Cambria" w:eastAsia="Times New Roman" w:hAnsi="Cambria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12EA7"/>
    <w:pPr>
      <w:keepNext/>
      <w:keepLines/>
      <w:spacing w:after="240"/>
      <w:outlineLvl w:val="0"/>
    </w:pPr>
    <w:rPr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11402A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11402A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805B44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805B4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3E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93E22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93E2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link w:val="En-tte"/>
    <w:uiPriority w:val="99"/>
    <w:rsid w:val="00893E22"/>
    <w:rPr>
      <w:rFonts w:ascii="Cambria" w:eastAsia="Times New Roman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93E2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link w:val="Pieddepage"/>
    <w:uiPriority w:val="99"/>
    <w:rsid w:val="00893E22"/>
    <w:rPr>
      <w:rFonts w:ascii="Cambria" w:eastAsia="Times New Roman" w:hAnsi="Cambria" w:cs="Times New Roman"/>
    </w:rPr>
  </w:style>
  <w:style w:type="character" w:customStyle="1" w:styleId="Titre1Car">
    <w:name w:val="Titre 1 Car"/>
    <w:link w:val="Titre1"/>
    <w:uiPriority w:val="9"/>
    <w:rsid w:val="00712EA7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Listparagraf">
    <w:name w:val="Listă paragraf"/>
    <w:basedOn w:val="Normal"/>
    <w:uiPriority w:val="34"/>
    <w:qFormat/>
    <w:rsid w:val="005E3B9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422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link w:val="Titre2"/>
    <w:uiPriority w:val="9"/>
    <w:rsid w:val="0011402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rsid w:val="0011402A"/>
    <w:rPr>
      <w:rFonts w:ascii="Cambria" w:eastAsia="Times New Roman" w:hAnsi="Cambria" w:cs="Times New Roman"/>
      <w:b/>
      <w:bCs/>
      <w:color w:val="4F81BD"/>
    </w:rPr>
  </w:style>
  <w:style w:type="table" w:customStyle="1" w:styleId="TableNormal1">
    <w:name w:val="Table Normal1"/>
    <w:uiPriority w:val="2"/>
    <w:semiHidden/>
    <w:unhideWhenUsed/>
    <w:qFormat/>
    <w:rsid w:val="00A6486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A6486F"/>
    <w:pPr>
      <w:widowControl w:val="0"/>
      <w:spacing w:line="240" w:lineRule="auto"/>
      <w:ind w:left="342" w:hanging="122"/>
      <w:jc w:val="left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link w:val="Corpsdetexte"/>
    <w:uiPriority w:val="1"/>
    <w:rsid w:val="00A6486F"/>
    <w:rPr>
      <w:rFonts w:ascii="Arial" w:eastAsia="Arial" w:hAnsi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A6486F"/>
    <w:pPr>
      <w:widowControl w:val="0"/>
      <w:spacing w:line="240" w:lineRule="auto"/>
      <w:jc w:val="left"/>
    </w:pPr>
    <w:rPr>
      <w:rFonts w:ascii="Calibri" w:eastAsia="Calibri" w:hAnsi="Calibri"/>
      <w:lang w:val="en-US"/>
    </w:rPr>
  </w:style>
  <w:style w:type="character" w:styleId="Lienhypertexte">
    <w:name w:val="Hyperlink"/>
    <w:uiPriority w:val="99"/>
    <w:unhideWhenUsed/>
    <w:rsid w:val="009D411B"/>
    <w:rPr>
      <w:color w:val="0000FF"/>
      <w:u w:val="single"/>
    </w:rPr>
  </w:style>
  <w:style w:type="character" w:customStyle="1" w:styleId="shorttext">
    <w:name w:val="short_text"/>
    <w:rsid w:val="00663288"/>
  </w:style>
  <w:style w:type="character" w:customStyle="1" w:styleId="hps">
    <w:name w:val="hps"/>
    <w:rsid w:val="00663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ur-lex.europa.eu/LexUriServ/LexUriServ.do?uri=OJ:C:2008:115:0047:0199:ro:PDF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c.europa.eu/justice/citizen/index_ro.htm" TargetMode="External"/><Relationship Id="rId17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licitizen.e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www.elicitizen.e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elicitizen.eu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france\Documents\AEDE-ELICIT\Portfolio\PORTFOLIO-R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PORTFOLIO-RO</Template>
  <TotalTime>0</TotalTime>
  <Pages>24</Pages>
  <Words>2175</Words>
  <Characters>11968</Characters>
  <Application>Microsoft Office Word</Application>
  <DocSecurity>0</DocSecurity>
  <Lines>99</Lines>
  <Paragraphs>28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Hewlett-Packard</Company>
  <LinksUpToDate>false</LinksUpToDate>
  <CharactersWithSpaces>14115</CharactersWithSpaces>
  <SharedDoc>false</SharedDoc>
  <HLinks>
    <vt:vector size="18" baseType="variant">
      <vt:variant>
        <vt:i4>1638490</vt:i4>
      </vt:variant>
      <vt:variant>
        <vt:i4>6</vt:i4>
      </vt:variant>
      <vt:variant>
        <vt:i4>0</vt:i4>
      </vt:variant>
      <vt:variant>
        <vt:i4>5</vt:i4>
      </vt:variant>
      <vt:variant>
        <vt:lpwstr>http://www.elicitizen.eu/</vt:lpwstr>
      </vt:variant>
      <vt:variant>
        <vt:lpwstr/>
      </vt:variant>
      <vt:variant>
        <vt:i4>1638490</vt:i4>
      </vt:variant>
      <vt:variant>
        <vt:i4>3</vt:i4>
      </vt:variant>
      <vt:variant>
        <vt:i4>0</vt:i4>
      </vt:variant>
      <vt:variant>
        <vt:i4>5</vt:i4>
      </vt:variant>
      <vt:variant>
        <vt:lpwstr>http://www.elicitizen.eu/</vt:lpwstr>
      </vt:variant>
      <vt:variant>
        <vt:lpwstr/>
      </vt:variant>
      <vt:variant>
        <vt:i4>1638490</vt:i4>
      </vt:variant>
      <vt:variant>
        <vt:i4>0</vt:i4>
      </vt:variant>
      <vt:variant>
        <vt:i4>0</vt:i4>
      </vt:variant>
      <vt:variant>
        <vt:i4>5</vt:i4>
      </vt:variant>
      <vt:variant>
        <vt:lpwstr>http://www.elicitizen.eu/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marie-france</dc:creator>
  <cp:lastModifiedBy>marie-france</cp:lastModifiedBy>
  <cp:revision>2</cp:revision>
  <cp:lastPrinted>2013-09-16T22:06:00Z</cp:lastPrinted>
  <dcterms:created xsi:type="dcterms:W3CDTF">2013-09-16T22:06:00Z</dcterms:created>
  <dcterms:modified xsi:type="dcterms:W3CDTF">2013-09-16T22:06:00Z</dcterms:modified>
</cp:coreProperties>
</file>